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8A0" w:rsidRPr="002F0A9B" w:rsidRDefault="002348A0" w:rsidP="002348A0">
      <w:r>
        <w:rPr>
          <w:noProof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306070</wp:posOffset>
            </wp:positionV>
            <wp:extent cx="6457950" cy="3855085"/>
            <wp:effectExtent l="19050" t="0" r="0" b="0"/>
            <wp:wrapNone/>
            <wp:docPr id="1099" name="図 1099" descr="仕事用-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 descr="仕事用-7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85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56EA" w:rsidRPr="001C56EA">
        <w:rPr>
          <w:noProof/>
          <w:color w:val="5F497A"/>
        </w:rPr>
        <w:pict>
          <v:rect id="_x0000_s2124" style="position:absolute;left:0;text-align:left;margin-left:5.55pt;margin-top:1.4pt;width:550.5pt;height:777.75pt;z-index:-251286528;mso-position-horizontal-relative:text;mso-position-vertical-relative:text" fillcolor="#92cddc [1944]" stroked="f">
            <v:shadow color="black" opacity="49151f" offset=".74833mm,.74833mm"/>
            <v:textbox inset=",2mm"/>
          </v:rect>
        </w:pict>
      </w:r>
      <w:r w:rsidR="001C56EA">
        <w:rPr>
          <w:noProof/>
        </w:rPr>
        <w:pict>
          <v:rect id="_x0000_s2127" style="position:absolute;left:0;text-align:left;margin-left:174.25pt;margin-top:-394.1pt;width:64.5pt;height:70.5pt;z-index:-251283456;mso-position-horizontal-relative:text;mso-position-vertical-relative:text" filled="f">
            <v:shadow color="black" opacity="49151f" offset=".74833mm,.74833mm"/>
            <v:textbox inset=",2mm"/>
          </v:rect>
        </w:pict>
      </w:r>
      <w:r w:rsidR="001C56EA">
        <w:rPr>
          <w:noProof/>
        </w:rPr>
        <w:pict>
          <v:rect id="_x0000_s2126" style="position:absolute;left:0;text-align:left;margin-left:174.25pt;margin-top:-394.1pt;width:68.25pt;height:70.5pt;z-index:-251284480;mso-position-horizontal-relative:text;mso-position-vertical-relative:text" filled="f">
            <v:shadow color="black" opacity="49151f" offset=".74833mm,.74833mm"/>
            <v:textbox inset=",2mm"/>
          </v:rect>
        </w:pict>
      </w:r>
    </w:p>
    <w:p w:rsidR="002348A0" w:rsidRDefault="002348A0"/>
    <w:p w:rsidR="002348A0" w:rsidRDefault="008B2C5A">
      <w:pPr>
        <w:widowControl/>
        <w:jc w:val="left"/>
      </w:pPr>
      <w:r>
        <w:rPr>
          <w:noProof/>
        </w:rPr>
        <w:pict>
          <v:group id="_x0000_s3215" style="position:absolute;margin-left:7.05pt;margin-top:308.25pt;width:534.7pt;height:423pt;z-index:252486656" coordorigin="481,7486" coordsize="10694,8460">
            <v:rect id="_x0000_s2125" style="position:absolute;left:720;top:7486;width:10455;height:8460" stroked="f">
              <v:shadow color="black" opacity="49151f" offset=".74833mm,.74833mm"/>
              <v:textbox inset=",2mm"/>
            </v:rect>
            <v:rect id="_x0000_s2129" style="position:absolute;left:915;top:7696;width:1395;height:495" fillcolor="black" stroked="f">
              <v:shadow color="black" opacity="49151f" offset=".74833mm,.74833mm"/>
              <v:textbox inset=",2mm"/>
            </v:rect>
            <v:rect id="_x0000_s2131" style="position:absolute;left:2355;top:7696;width:1395;height:495" fillcolor="#b2a1c7" stroked="f">
              <v:shadow color="black" opacity="49151f" offset=".74833mm,.74833mm"/>
              <v:textbox inset=",2mm"/>
            </v:rect>
            <v:rect id="_x0000_s2132" style="position:absolute;left:2355;top:7696;width:1395;height:495" fillcolor="black" stroked="f">
              <v:shadow color="black" opacity="49151f" offset=".74833mm,.74833mm"/>
              <v:textbox inset=",2mm"/>
            </v:rect>
            <v:rect id="_x0000_s2134" style="position:absolute;left:3810;top:7696;width:1395;height:495" fillcolor="black" stroked="f">
              <v:shadow color="black" opacity="49151f" offset=".74833mm,.74833mm"/>
              <v:textbox inset=",2mm"/>
            </v:rect>
            <v:rect id="_x0000_s2136" style="position:absolute;left:5265;top:7696;width:1395;height:495" fillcolor="black" stroked="f">
              <v:shadow color="black" opacity="49151f" offset=".74833mm,.74833mm"/>
              <v:textbox inset=",2mm"/>
            </v:rect>
            <v:rect id="_x0000_s2138" style="position:absolute;left:6705;top:7696;width:1395;height:495" fillcolor="black" stroked="f">
              <v:shadow color="black" opacity="49151f" offset=".74833mm,.74833mm"/>
              <v:textbox inset=",2mm"/>
            </v:rect>
            <v:rect id="_x0000_s2140" style="position:absolute;left:8160;top:7696;width:1395;height:495" fillcolor="black" stroked="f">
              <v:shadow color="black" opacity="49151f" offset=".74833mm,.74833mm"/>
              <v:textbox inset=",2mm"/>
            </v:rect>
            <v:rect id="_x0000_s2142" style="position:absolute;left:9615;top:7696;width:1395;height:495" fillcolor="black" stroked="f">
              <v:shadow color="black" opacity="49151f" offset=".74833mm,.74833mm"/>
              <v:textbox inset=",2mm"/>
            </v:rect>
            <v:group id="_x0000_s2148" style="position:absolute;left:9630;top:14131;width:1380;height:1605" coordorigin="3825,8085" coordsize="1380,1605">
              <v:rect id="_x0000_s2149" style="position:absolute;left:3825;top:8265;width:1365;height:1425" filled="f">
                <v:shadow color="black" opacity="49151f" offset=".74833mm,.74833mm"/>
                <v:textbox inset=",2mm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150" type="#_x0000_t202" style="position:absolute;left:3825;top:8085;width:1380;height:810;mso-width-relative:margin;mso-height-relative:margin" filled="f" stroked="f">
                <v:textbox style="mso-next-textbox:#_x0000_s2150">
                  <w:txbxContent>
                    <w:p w:rsidR="00BE0AF6" w:rsidRPr="00F97780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0070C0"/>
                          <w:sz w:val="48"/>
                          <w:szCs w:val="48"/>
                        </w:rPr>
                      </w:pPr>
                      <w:r w:rsidRPr="00F97780">
                        <w:rPr>
                          <w:rFonts w:ascii="Garamond" w:hAnsi="Garamond" w:hint="eastAsia"/>
                          <w:color w:val="0070C0"/>
                          <w:sz w:val="48"/>
                          <w:szCs w:val="48"/>
                        </w:rPr>
                        <w:t>30</w:t>
                      </w:r>
                    </w:p>
                  </w:txbxContent>
                </v:textbox>
              </v:shape>
              <v:shape id="_x0000_s2151" type="#_x0000_t202" style="position:absolute;left:3825;top:9180;width:1380;height:510;mso-width-relative:margin;mso-height-relative:margin" filled="f" stroked="f">
                <v:textbox style="mso-next-textbox:#_x0000_s2151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  <v:shape id="_x0000_s2152" type="#_x0000_t202" style="position:absolute;left:3825;top:8265;width:855;height:435;mso-width-relative:margin;mso-height-relative:margin" filled="f" stroked="f">
                <v:textbox style="mso-next-textbox:#_x0000_s2152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158" style="position:absolute;left:8160;top:8086;width:1380;height:1605" coordorigin="3825,8085" coordsize="1380,1605">
              <v:rect id="_x0000_s2159" style="position:absolute;left:3825;top:8265;width:1365;height:1425" filled="f">
                <v:shadow color="black" opacity="49151f" offset=".74833mm,.74833mm"/>
                <v:textbox inset=",2mm"/>
              </v:rect>
              <v:shape id="_x0000_s2160" type="#_x0000_t202" style="position:absolute;left:3825;top:8085;width:1380;height:810;mso-width-relative:margin;mso-height-relative:margin" filled="f" stroked="f">
                <v:textbox style="mso-next-textbox:#_x0000_s2160">
                  <w:txbxContent>
                    <w:p w:rsidR="00BE0AF6" w:rsidRPr="000435D7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shape>
              <v:shape id="_x0000_s2161" type="#_x0000_t202" style="position:absolute;left:3825;top:9180;width:1380;height:510;mso-width-relative:margin;mso-height-relative:margin" filled="f" stroked="f">
                <v:textbox style="mso-next-textbox:#_x0000_s2161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  <v:shape id="_x0000_s2162" type="#_x0000_t202" style="position:absolute;left:3825;top:8265;width:855;height:435;mso-width-relative:margin;mso-height-relative:margin" filled="f" stroked="f">
                <v:textbox style="mso-next-textbox:#_x0000_s2162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163" style="position:absolute;left:9615;top:8086;width:1380;height:1605" coordorigin="3825,8085" coordsize="1380,1605">
              <v:rect id="_x0000_s2164" style="position:absolute;left:3825;top:8265;width:1365;height:1425" filled="f">
                <v:shadow color="black" opacity="49151f" offset=".74833mm,.74833mm"/>
                <v:textbox inset=",2mm"/>
              </v:rect>
              <v:shape id="_x0000_s2165" type="#_x0000_t202" style="position:absolute;left:3825;top:8085;width:1380;height:810;mso-width-relative:margin;mso-height-relative:margin" filled="f" stroked="f">
                <v:textbox style="mso-next-textbox:#_x0000_s2165">
                  <w:txbxContent>
                    <w:p w:rsidR="00BE0AF6" w:rsidRPr="0000344E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color w:val="0070C0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  <v:shape id="_x0000_s2166" type="#_x0000_t202" style="position:absolute;left:3825;top:9180;width:1380;height:510;mso-width-relative:margin;mso-height-relative:margin" filled="f" stroked="f">
                <v:textbox style="mso-next-textbox:#_x0000_s2166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  <v:shape id="_x0000_s2167" type="#_x0000_t202" style="position:absolute;left:3825;top:8265;width:855;height:435;mso-width-relative:margin;mso-height-relative:margin" filled="f" stroked="f">
                <v:textbox style="mso-next-textbox:#_x0000_s2167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168" style="position:absolute;left:3825;top:9601;width:1380;height:1605" coordorigin="3825,8085" coordsize="1380,1605">
              <v:rect id="_x0000_s2169" style="position:absolute;left:3825;top:8265;width:1365;height:1425" filled="f">
                <v:shadow color="black" opacity="49151f" offset=".74833mm,.74833mm"/>
                <v:textbox inset=",2mm"/>
              </v:rect>
              <v:shape id="_x0000_s2170" type="#_x0000_t202" style="position:absolute;left:3825;top:8085;width:1380;height:810;mso-width-relative:margin;mso-height-relative:margin" filled="f" stroked="f">
                <v:textbox style="mso-next-textbox:#_x0000_s2170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shape>
              <v:shape id="_x0000_s2171" type="#_x0000_t202" style="position:absolute;left:3825;top:9180;width:1380;height:510;mso-width-relative:margin;mso-height-relative:margin" filled="f" stroked="f">
                <v:textbox style="mso-next-textbox:#_x0000_s2171">
                  <w:txbxContent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  <v:shape id="_x0000_s2172" type="#_x0000_t202" style="position:absolute;left:3825;top:8265;width:855;height:435;mso-width-relative:margin;mso-height-relative:margin" filled="f" stroked="f">
                <v:textbox style="mso-next-textbox:#_x0000_s2172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173" style="position:absolute;left:5265;top:9601;width:1380;height:1605" coordorigin="3825,8085" coordsize="1380,1605">
              <v:rect id="_x0000_s2174" style="position:absolute;left:3825;top:8265;width:1365;height:1425" filled="f">
                <v:shadow color="black" opacity="49151f" offset=".74833mm,.74833mm"/>
                <v:textbox inset=",2mm"/>
              </v:rect>
              <v:shape id="_x0000_s2175" type="#_x0000_t202" style="position:absolute;left:3825;top:8085;width:1380;height:810;mso-width-relative:margin;mso-height-relative:margin" filled="f" stroked="f">
                <v:textbox style="mso-next-textbox:#_x0000_s2175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shape>
              <v:shape id="_x0000_s2176" type="#_x0000_t202" style="position:absolute;left:3825;top:9180;width:1380;height:510;mso-width-relative:margin;mso-height-relative:margin" filled="f" stroked="f">
                <v:textbox style="mso-next-textbox:#_x0000_s2176">
                  <w:txbxContent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177" type="#_x0000_t202" style="position:absolute;left:3825;top:8265;width:855;height:435;mso-width-relative:margin;mso-height-relative:margin" filled="f" stroked="f">
                <v:textbox style="mso-next-textbox:#_x0000_s2177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178" style="position:absolute;left:6720;top:9601;width:1380;height:1605" coordorigin="3825,8085" coordsize="1380,1605">
              <v:rect id="_x0000_s2179" style="position:absolute;left:3825;top:8265;width:1365;height:1425" filled="f">
                <v:shadow color="black" opacity="49151f" offset=".74833mm,.74833mm"/>
                <v:textbox inset=",2mm"/>
              </v:rect>
              <v:shape id="_x0000_s2180" type="#_x0000_t202" style="position:absolute;left:3825;top:8085;width:1380;height:810;mso-width-relative:margin;mso-height-relative:margin" filled="f" stroked="f">
                <v:textbox style="mso-next-textbox:#_x0000_s2180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7</w:t>
                      </w:r>
                    </w:p>
                  </w:txbxContent>
                </v:textbox>
              </v:shape>
              <v:shape id="_x0000_s2181" type="#_x0000_t202" style="position:absolute;left:3825;top:9180;width:1380;height:510;mso-width-relative:margin;mso-height-relative:margin" filled="f" stroked="f">
                <v:textbox style="mso-next-textbox:#_x0000_s2181">
                  <w:txbxContent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182" type="#_x0000_t202" style="position:absolute;left:3825;top:8265;width:855;height:435;mso-width-relative:margin;mso-height-relative:margin" filled="f" stroked="f">
                <v:textbox style="mso-next-textbox:#_x0000_s2182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183" style="position:absolute;left:8160;top:9601;width:1380;height:1605" coordorigin="3825,8085" coordsize="1380,1605">
              <v:rect id="_x0000_s2184" style="position:absolute;left:3825;top:8265;width:1365;height:1425" filled="f">
                <v:shadow color="black" opacity="49151f" offset=".74833mm,.74833mm"/>
                <v:textbox inset=",2mm"/>
              </v:rect>
              <v:shape id="_x0000_s2185" type="#_x0000_t202" style="position:absolute;left:3825;top:8085;width:1380;height:810;mso-width-relative:margin;mso-height-relative:margin" filled="f" stroked="f">
                <v:textbox style="mso-next-textbox:#_x0000_s2185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8</w:t>
                      </w:r>
                    </w:p>
                  </w:txbxContent>
                </v:textbox>
              </v:shape>
              <v:shape id="_x0000_s2186" type="#_x0000_t202" style="position:absolute;left:3825;top:9180;width:1380;height:510;mso-width-relative:margin;mso-height-relative:margin" filled="f" stroked="f">
                <v:textbox style="mso-next-textbox:#_x0000_s2186">
                  <w:txbxContent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187" type="#_x0000_t202" style="position:absolute;left:3825;top:8265;width:855;height:435;mso-width-relative:margin;mso-height-relative:margin" filled="f" stroked="f">
                <v:textbox style="mso-next-textbox:#_x0000_s2187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188" style="position:absolute;left:9615;top:9601;width:1380;height:1605" coordorigin="3825,8085" coordsize="1380,1605">
              <v:rect id="_x0000_s2189" style="position:absolute;left:3825;top:8265;width:1365;height:1425" filled="f">
                <v:shadow color="black" opacity="49151f" offset=".74833mm,.74833mm"/>
                <v:textbox inset=",2mm"/>
              </v:rect>
              <v:shape id="_x0000_s2190" type="#_x0000_t202" style="position:absolute;left:3825;top:8085;width:1380;height:810;mso-width-relative:margin;mso-height-relative:margin" filled="f" stroked="f">
                <v:textbox style="mso-next-textbox:#_x0000_s2190">
                  <w:txbxContent>
                    <w:p w:rsidR="00BE0AF6" w:rsidRPr="0000344E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color w:val="0070C0"/>
                          <w:sz w:val="48"/>
                          <w:szCs w:val="48"/>
                        </w:rPr>
                        <w:t>9</w:t>
                      </w:r>
                    </w:p>
                  </w:txbxContent>
                </v:textbox>
              </v:shape>
              <v:shape id="_x0000_s2191" type="#_x0000_t202" style="position:absolute;left:3825;top:9180;width:1380;height:510;mso-width-relative:margin;mso-height-relative:margin" filled="f" stroked="f">
                <v:textbox style="mso-next-textbox:#_x0000_s2191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192" type="#_x0000_t202" style="position:absolute;left:3825;top:8265;width:855;height:435;mso-width-relative:margin;mso-height-relative:margin" filled="f" stroked="f">
                <v:textbox style="mso-next-textbox:#_x0000_s2192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193" style="position:absolute;left:915;top:9601;width:1380;height:1605" coordorigin="3825,8085" coordsize="1380,1605">
              <v:rect id="_x0000_s2194" style="position:absolute;left:3825;top:8265;width:1365;height:1425" filled="f">
                <v:shadow color="black" opacity="49151f" offset=".74833mm,.74833mm"/>
                <v:textbox inset=",2mm"/>
              </v:rect>
              <v:shape id="_x0000_s2195" type="#_x0000_t202" style="position:absolute;left:3825;top:8085;width:1380;height:810;mso-width-relative:margin;mso-height-relative:margin" filled="f" stroked="f">
                <v:textbox style="mso-next-textbox:#_x0000_s2195">
                  <w:txbxContent>
                    <w:p w:rsidR="00BE0AF6" w:rsidRPr="0000344E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color w:val="C00000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shape>
              <v:shape id="_x0000_s2196" type="#_x0000_t202" style="position:absolute;left:3825;top:9180;width:1380;height:510;mso-width-relative:margin;mso-height-relative:margin" filled="f" stroked="f">
                <v:textbox style="mso-next-textbox:#_x0000_s2196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  <v:shape id="_x0000_s2197" type="#_x0000_t202" style="position:absolute;left:3825;top:8265;width:855;height:435;mso-width-relative:margin;mso-height-relative:margin" filled="f" stroked="f">
                <v:textbox style="mso-next-textbox:#_x0000_s2197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198" style="position:absolute;left:2370;top:9601;width:1380;height:1605" coordorigin="3825,8085" coordsize="1380,1605">
              <v:rect id="_x0000_s2199" style="position:absolute;left:3825;top:8265;width:1365;height:1425" filled="f">
                <v:shadow color="black" opacity="49151f" offset=".74833mm,.74833mm"/>
                <v:textbox inset=",2mm"/>
              </v:rect>
              <v:shape id="_x0000_s2200" type="#_x0000_t202" style="position:absolute;left:3825;top:8085;width:1380;height:810;mso-width-relative:margin;mso-height-relative:margin" filled="f" stroked="f">
                <v:textbox style="mso-next-textbox:#_x0000_s2200">
                  <w:txbxContent>
                    <w:p w:rsidR="00BE0AF6" w:rsidRPr="000435D7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shape>
              <v:shape id="_x0000_s2201" type="#_x0000_t202" style="position:absolute;left:3825;top:9180;width:1380;height:510;mso-width-relative:margin;mso-height-relative:margin" filled="f" stroked="f">
                <v:textbox style="mso-next-textbox:#_x0000_s2201">
                  <w:txbxContent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  <v:shape id="_x0000_s2202" type="#_x0000_t202" style="position:absolute;left:3825;top:8265;width:855;height:435;mso-width-relative:margin;mso-height-relative:margin" filled="f" stroked="f">
                <v:textbox style="mso-next-textbox:#_x0000_s2202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203" style="position:absolute;left:3825;top:11116;width:1380;height:1605" coordorigin="3825,8085" coordsize="1380,1605">
              <v:rect id="_x0000_s2204" style="position:absolute;left:3825;top:8265;width:1365;height:1425" filled="f">
                <v:shadow color="black" opacity="49151f" offset=".74833mm,.74833mm"/>
                <v:textbox inset=",2mm"/>
              </v:rect>
              <v:shape id="_x0000_s2205" type="#_x0000_t202" style="position:absolute;left:3825;top:8085;width:1380;height:810;mso-width-relative:margin;mso-height-relative:margin" filled="f" stroked="f">
                <v:textbox style="mso-next-textbox:#_x0000_s2205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12</w:t>
                      </w:r>
                    </w:p>
                  </w:txbxContent>
                </v:textbox>
              </v:shape>
              <v:shape id="_x0000_s2206" type="#_x0000_t202" style="position:absolute;left:3825;top:9180;width:1380;height:510;mso-width-relative:margin;mso-height-relative:margin" filled="f" stroked="f">
                <v:textbox style="mso-next-textbox:#_x0000_s2206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207" type="#_x0000_t202" style="position:absolute;left:3825;top:8265;width:855;height:435;mso-width-relative:margin;mso-height-relative:margin" filled="f" stroked="f">
                <v:textbox style="mso-next-textbox:#_x0000_s2207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208" style="position:absolute;left:5265;top:11116;width:1380;height:1605" coordorigin="3825,8085" coordsize="1380,1605">
              <v:rect id="_x0000_s2209" style="position:absolute;left:3825;top:8265;width:1365;height:1425" filled="f">
                <v:shadow color="black" opacity="49151f" offset=".74833mm,.74833mm"/>
                <v:textbox inset=",2mm"/>
              </v:rect>
              <v:shape id="_x0000_s2210" type="#_x0000_t202" style="position:absolute;left:3825;top:8085;width:1380;height:810;mso-width-relative:margin;mso-height-relative:margin" filled="f" stroked="f">
                <v:textbox style="mso-next-textbox:#_x0000_s2210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13</w:t>
                      </w:r>
                    </w:p>
                  </w:txbxContent>
                </v:textbox>
              </v:shape>
              <v:shape id="_x0000_s2211" type="#_x0000_t202" style="position:absolute;left:3825;top:9180;width:1380;height:510;mso-width-relative:margin;mso-height-relative:margin" filled="f" stroked="f">
                <v:textbox style="mso-next-textbox:#_x0000_s2211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212" type="#_x0000_t202" style="position:absolute;left:3825;top:8265;width:855;height:435;mso-width-relative:margin;mso-height-relative:margin" filled="f" stroked="f">
                <v:textbox style="mso-next-textbox:#_x0000_s2212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213" style="position:absolute;left:6720;top:11116;width:1380;height:1605" coordorigin="3825,8085" coordsize="1380,1605">
              <v:rect id="_x0000_s2214" style="position:absolute;left:3825;top:8265;width:1365;height:1425" filled="f">
                <v:shadow color="black" opacity="49151f" offset=".74833mm,.74833mm"/>
                <v:textbox inset=",2mm"/>
              </v:rect>
              <v:shape id="_x0000_s2215" type="#_x0000_t202" style="position:absolute;left:3825;top:8085;width:1380;height:810;mso-width-relative:margin;mso-height-relative:margin" filled="f" stroked="f">
                <v:textbox style="mso-next-textbox:#_x0000_s2215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14</w:t>
                      </w:r>
                    </w:p>
                  </w:txbxContent>
                </v:textbox>
              </v:shape>
              <v:shape id="_x0000_s2216" type="#_x0000_t202" style="position:absolute;left:3825;top:9180;width:1380;height:510;mso-width-relative:margin;mso-height-relative:margin" filled="f" stroked="f">
                <v:textbox style="mso-next-textbox:#_x0000_s2216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217" type="#_x0000_t202" style="position:absolute;left:3825;top:8265;width:855;height:435;mso-width-relative:margin;mso-height-relative:margin" filled="f" stroked="f">
                <v:textbox style="mso-next-textbox:#_x0000_s2217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218" style="position:absolute;left:8160;top:11116;width:1380;height:1605" coordorigin="3825,8085" coordsize="1380,1605">
              <v:rect id="_x0000_s2219" style="position:absolute;left:3825;top:8265;width:1365;height:1425" filled="f">
                <v:shadow color="black" opacity="49151f" offset=".74833mm,.74833mm"/>
                <v:textbox inset=",2mm"/>
              </v:rect>
              <v:shape id="_x0000_s2220" type="#_x0000_t202" style="position:absolute;left:3825;top:8085;width:1380;height:810;mso-width-relative:margin;mso-height-relative:margin" filled="f" stroked="f">
                <v:textbox style="mso-next-textbox:#_x0000_s2220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15</w:t>
                      </w:r>
                    </w:p>
                  </w:txbxContent>
                </v:textbox>
              </v:shape>
              <v:shape id="_x0000_s2221" type="#_x0000_t202" style="position:absolute;left:3825;top:9180;width:1380;height:510;mso-width-relative:margin;mso-height-relative:margin" filled="f" stroked="f">
                <v:textbox style="mso-next-textbox:#_x0000_s2221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222" type="#_x0000_t202" style="position:absolute;left:3825;top:8265;width:855;height:435;mso-width-relative:margin;mso-height-relative:margin" filled="f" stroked="f">
                <v:textbox style="mso-next-textbox:#_x0000_s2222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223" style="position:absolute;left:9615;top:11116;width:1380;height:1605" coordorigin="3825,8085" coordsize="1380,1605">
              <v:rect id="_x0000_s2224" style="position:absolute;left:3825;top:8265;width:1365;height:1425" filled="f">
                <v:shadow color="black" opacity="49151f" offset=".74833mm,.74833mm"/>
                <v:textbox inset=",2mm"/>
              </v:rect>
              <v:shape id="_x0000_s2225" type="#_x0000_t202" style="position:absolute;left:3825;top:8085;width:1380;height:810;mso-width-relative:margin;mso-height-relative:margin" filled="f" stroked="f">
                <v:textbox style="mso-next-textbox:#_x0000_s2225">
                  <w:txbxContent>
                    <w:p w:rsidR="00BE0AF6" w:rsidRPr="0000344E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color w:val="0070C0"/>
                          <w:sz w:val="48"/>
                          <w:szCs w:val="48"/>
                        </w:rPr>
                        <w:t>16</w:t>
                      </w:r>
                    </w:p>
                  </w:txbxContent>
                </v:textbox>
              </v:shape>
              <v:shape id="_x0000_s2226" type="#_x0000_t202" style="position:absolute;left:3825;top:9180;width:1380;height:510;mso-width-relative:margin;mso-height-relative:margin" filled="f" stroked="f">
                <v:textbox style="mso-next-textbox:#_x0000_s2226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227" type="#_x0000_t202" style="position:absolute;left:3825;top:8265;width:855;height:435;mso-width-relative:margin;mso-height-relative:margin" filled="f" stroked="f">
                <v:textbox style="mso-next-textbox:#_x0000_s2227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228" style="position:absolute;left:915;top:11116;width:1380;height:1605" coordorigin="3825,8085" coordsize="1380,1605">
              <v:rect id="_x0000_s2229" style="position:absolute;left:3825;top:8265;width:1365;height:1425" filled="f">
                <v:shadow color="black" opacity="49151f" offset=".74833mm,.74833mm"/>
                <v:textbox inset=",2mm"/>
              </v:rect>
              <v:shape id="_x0000_s2230" type="#_x0000_t202" style="position:absolute;left:3825;top:8085;width:1380;height:810;mso-width-relative:margin;mso-height-relative:margin" filled="f" stroked="f">
                <v:textbox style="mso-next-textbox:#_x0000_s2230">
                  <w:txbxContent>
                    <w:p w:rsidR="00BE0AF6" w:rsidRPr="0000344E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/>
                          <w:color w:val="C00000"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rFonts w:ascii="Garamond" w:hAnsi="Garamond" w:hint="eastAsia"/>
                          <w:color w:val="C00000"/>
                          <w:sz w:val="48"/>
                          <w:szCs w:val="48"/>
                        </w:rPr>
                        <w:t>0</w:t>
                      </w:r>
                    </w:p>
                  </w:txbxContent>
                </v:textbox>
              </v:shape>
              <v:shape id="_x0000_s2231" type="#_x0000_t202" style="position:absolute;left:3825;top:9180;width:1380;height:510;mso-width-relative:margin;mso-height-relative:margin" filled="f" stroked="f">
                <v:textbox style="mso-next-textbox:#_x0000_s2231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232" type="#_x0000_t202" style="position:absolute;left:3825;top:8265;width:855;height:435;mso-width-relative:margin;mso-height-relative:margin" filled="f" stroked="f">
                <v:textbox style="mso-next-textbox:#_x0000_s2232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233" style="position:absolute;left:3825;top:12631;width:1380;height:1605" coordorigin="3825,8085" coordsize="1380,1605">
              <v:rect id="_x0000_s2234" style="position:absolute;left:3825;top:8265;width:1365;height:1425" filled="f">
                <v:shadow color="black" opacity="49151f" offset=".74833mm,.74833mm"/>
                <v:textbox inset=",2mm"/>
              </v:rect>
              <v:shape id="_x0000_s2235" type="#_x0000_t202" style="position:absolute;left:3825;top:8085;width:1380;height:810;mso-width-relative:margin;mso-height-relative:margin" filled="f" stroked="f">
                <v:textbox style="mso-next-textbox:#_x0000_s2235">
                  <w:txbxContent>
                    <w:p w:rsidR="00BE0AF6" w:rsidRPr="00B112FA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19</w:t>
                      </w:r>
                    </w:p>
                  </w:txbxContent>
                </v:textbox>
              </v:shape>
              <v:shape id="_x0000_s2236" type="#_x0000_t202" style="position:absolute;left:3825;top:9180;width:1380;height:510;mso-width-relative:margin;mso-height-relative:margin" filled="f" stroked="f">
                <v:textbox style="mso-next-textbox:#_x0000_s2236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237" type="#_x0000_t202" style="position:absolute;left:3825;top:8265;width:855;height:435;mso-width-relative:margin;mso-height-relative:margin" filled="f" stroked="f">
                <v:textbox style="mso-next-textbox:#_x0000_s2237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238" style="position:absolute;left:5265;top:12631;width:1380;height:1605" coordorigin="3825,8085" coordsize="1380,1605">
              <v:rect id="_x0000_s2239" style="position:absolute;left:3825;top:8265;width:1365;height:1425" filled="f">
                <v:shadow color="black" opacity="49151f" offset=".74833mm,.74833mm"/>
                <v:textbox inset=",2mm"/>
              </v:rect>
              <v:shape id="_x0000_s2240" type="#_x0000_t202" style="position:absolute;left:3825;top:8085;width:1380;height:810;mso-width-relative:margin;mso-height-relative:margin" filled="f" stroked="f">
                <v:textbox style="mso-next-textbox:#_x0000_s2240">
                  <w:txbxContent>
                    <w:p w:rsidR="00BE0AF6" w:rsidRPr="00B112FA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20</w:t>
                      </w:r>
                    </w:p>
                  </w:txbxContent>
                </v:textbox>
              </v:shape>
              <v:shape id="_x0000_s2241" type="#_x0000_t202" style="position:absolute;left:3825;top:9180;width:1380;height:510;mso-width-relative:margin;mso-height-relative:margin" filled="f" stroked="f">
                <v:textbox style="mso-next-textbox:#_x0000_s2241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242" type="#_x0000_t202" style="position:absolute;left:3825;top:8265;width:855;height:435;mso-width-relative:margin;mso-height-relative:margin" filled="f" stroked="f">
                <v:textbox style="mso-next-textbox:#_x0000_s2242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243" style="position:absolute;left:6720;top:12631;width:1380;height:1605" coordorigin="3825,8085" coordsize="1380,1605">
              <v:rect id="_x0000_s2244" style="position:absolute;left:3825;top:8265;width:1365;height:1425" filled="f">
                <v:shadow color="black" opacity="49151f" offset=".74833mm,.74833mm"/>
                <v:textbox inset=",2mm"/>
              </v:rect>
              <v:shape id="_x0000_s2245" type="#_x0000_t202" style="position:absolute;left:3825;top:8085;width:1380;height:810;mso-width-relative:margin;mso-height-relative:margin" filled="f" stroked="f">
                <v:textbox style="mso-next-textbox:#_x0000_s2245">
                  <w:txbxContent>
                    <w:p w:rsidR="00BE0AF6" w:rsidRPr="00B112FA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21</w:t>
                      </w:r>
                    </w:p>
                  </w:txbxContent>
                </v:textbox>
              </v:shape>
              <v:shape id="_x0000_s2246" type="#_x0000_t202" style="position:absolute;left:3825;top:9180;width:1380;height:510;mso-width-relative:margin;mso-height-relative:margin" filled="f" stroked="f">
                <v:textbox style="mso-next-textbox:#_x0000_s2246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247" type="#_x0000_t202" style="position:absolute;left:3825;top:8265;width:855;height:435;mso-width-relative:margin;mso-height-relative:margin" filled="f" stroked="f">
                <v:textbox style="mso-next-textbox:#_x0000_s2247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248" style="position:absolute;left:8160;top:12631;width:1380;height:1605" coordorigin="3825,8085" coordsize="1380,1605">
              <v:rect id="_x0000_s2249" style="position:absolute;left:3825;top:8265;width:1365;height:1425" filled="f">
                <v:shadow color="black" opacity="49151f" offset=".74833mm,.74833mm"/>
                <v:textbox inset=",2mm"/>
              </v:rect>
              <v:shape id="_x0000_s2250" type="#_x0000_t202" style="position:absolute;left:3825;top:8085;width:1380;height:810;mso-width-relative:margin;mso-height-relative:margin" filled="f" stroked="f">
                <v:textbox style="mso-next-textbox:#_x0000_s2250">
                  <w:txbxContent>
                    <w:p w:rsidR="00BE0AF6" w:rsidRPr="00B112FA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22</w:t>
                      </w:r>
                    </w:p>
                  </w:txbxContent>
                </v:textbox>
              </v:shape>
              <v:shape id="_x0000_s2251" type="#_x0000_t202" style="position:absolute;left:3825;top:9180;width:1380;height:510;mso-width-relative:margin;mso-height-relative:margin" filled="f" stroked="f">
                <v:textbox style="mso-next-textbox:#_x0000_s2251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  <w:p w:rsidR="00BE0AF6" w:rsidRPr="00B112FA" w:rsidRDefault="00BE0AF6" w:rsidP="002348A0"/>
                  </w:txbxContent>
                </v:textbox>
              </v:shape>
              <v:shape id="_x0000_s2252" type="#_x0000_t202" style="position:absolute;left:3825;top:8265;width:855;height:435;mso-width-relative:margin;mso-height-relative:margin" filled="f" stroked="f">
                <v:textbox style="mso-next-textbox:#_x0000_s2252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253" style="position:absolute;left:9615;top:12631;width:1380;height:1605" coordorigin="3825,8085" coordsize="1380,1605">
              <v:rect id="_x0000_s2254" style="position:absolute;left:3825;top:8265;width:1365;height:1425" filled="f">
                <v:shadow color="black" opacity="49151f" offset=".74833mm,.74833mm"/>
                <v:textbox inset=",2mm"/>
              </v:rect>
              <v:shape id="_x0000_s2255" type="#_x0000_t202" style="position:absolute;left:3825;top:8085;width:1380;height:810;mso-width-relative:margin;mso-height-relative:margin" filled="f" stroked="f">
                <v:textbox style="mso-next-textbox:#_x0000_s2255">
                  <w:txbxContent>
                    <w:p w:rsidR="00BE0AF6" w:rsidRPr="0000344E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color w:val="0070C0"/>
                          <w:sz w:val="48"/>
                          <w:szCs w:val="48"/>
                        </w:rPr>
                        <w:t>23</w:t>
                      </w:r>
                    </w:p>
                  </w:txbxContent>
                </v:textbox>
              </v:shape>
              <v:shape id="_x0000_s2256" type="#_x0000_t202" style="position:absolute;left:3825;top:9180;width:1380;height:510;mso-width-relative:margin;mso-height-relative:margin" filled="f" stroked="f">
                <v:textbox style="mso-next-textbox:#_x0000_s2256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257" type="#_x0000_t202" style="position:absolute;left:3825;top:8265;width:855;height:435;mso-width-relative:margin;mso-height-relative:margin" filled="f" stroked="f">
                <v:textbox style="mso-next-textbox:#_x0000_s2257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258" style="position:absolute;left:915;top:12631;width:1380;height:1605" coordorigin="3825,8085" coordsize="1380,1605">
              <v:rect id="_x0000_s2259" style="position:absolute;left:3825;top:8265;width:1365;height:1425" filled="f">
                <v:shadow color="black" opacity="49151f" offset=".74833mm,.74833mm"/>
                <v:textbox inset=",2mm"/>
              </v:rect>
              <v:shape id="_x0000_s2260" type="#_x0000_t202" style="position:absolute;left:3825;top:8085;width:1380;height:810;mso-width-relative:margin;mso-height-relative:margin" filled="f" stroked="f">
                <v:textbox style="mso-next-textbox:#_x0000_s2260">
                  <w:txbxContent>
                    <w:p w:rsidR="00BE0AF6" w:rsidRPr="0000344E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color w:val="C00000"/>
                          <w:sz w:val="48"/>
                          <w:szCs w:val="48"/>
                        </w:rPr>
                        <w:t>17</w:t>
                      </w:r>
                    </w:p>
                  </w:txbxContent>
                </v:textbox>
              </v:shape>
              <v:shape id="_x0000_s2261" type="#_x0000_t202" style="position:absolute;left:3825;top:9180;width:1380;height:510;mso-width-relative:margin;mso-height-relative:margin" filled="f" stroked="f">
                <v:textbox style="mso-next-textbox:#_x0000_s2261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262" type="#_x0000_t202" style="position:absolute;left:3825;top:8265;width:855;height:435;mso-width-relative:margin;mso-height-relative:margin" filled="f" stroked="f">
                <v:textbox style="mso-next-textbox:#_x0000_s2262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263" style="position:absolute;left:3825;top:14131;width:1380;height:1605" coordorigin="3825,8085" coordsize="1380,1605">
              <v:rect id="_x0000_s2264" style="position:absolute;left:3825;top:8265;width:1365;height:1425" filled="f">
                <v:shadow color="black" opacity="49151f" offset=".74833mm,.74833mm"/>
                <v:textbox inset=",2mm"/>
              </v:rect>
              <v:shape id="_x0000_s2265" type="#_x0000_t202" style="position:absolute;left:3825;top:8085;width:1380;height:810;mso-width-relative:margin;mso-height-relative:margin" filled="f" stroked="f">
                <v:textbox style="mso-next-textbox:#_x0000_s2265">
                  <w:txbxContent>
                    <w:p w:rsidR="00BE0AF6" w:rsidRPr="00B112FA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26</w:t>
                      </w:r>
                    </w:p>
                  </w:txbxContent>
                </v:textbox>
              </v:shape>
              <v:shape id="_x0000_s2266" type="#_x0000_t202" style="position:absolute;left:3825;top:9180;width:1380;height:510;mso-width-relative:margin;mso-height-relative:margin" filled="f" stroked="f">
                <v:textbox style="mso-next-textbox:#_x0000_s2266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267" type="#_x0000_t202" style="position:absolute;left:3825;top:8265;width:855;height:435;mso-width-relative:margin;mso-height-relative:margin" filled="f" stroked="f">
                <v:textbox style="mso-next-textbox:#_x0000_s2267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268" style="position:absolute;left:5265;top:14131;width:1380;height:1605" coordorigin="3825,8085" coordsize="1380,1605">
              <v:rect id="_x0000_s2269" style="position:absolute;left:3825;top:8265;width:1365;height:1425" filled="f">
                <v:shadow color="black" opacity="49151f" offset=".74833mm,.74833mm"/>
                <v:textbox inset=",2mm"/>
              </v:rect>
              <v:shape id="_x0000_s2270" type="#_x0000_t202" style="position:absolute;left:3825;top:8085;width:1380;height:810;mso-width-relative:margin;mso-height-relative:margin" filled="f" stroked="f">
                <v:textbox style="mso-next-textbox:#_x0000_s2270">
                  <w:txbxContent>
                    <w:p w:rsidR="00BE0AF6" w:rsidRPr="00B112FA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27</w:t>
                      </w:r>
                    </w:p>
                  </w:txbxContent>
                </v:textbox>
              </v:shape>
              <v:shape id="_x0000_s2271" type="#_x0000_t202" style="position:absolute;left:3825;top:9180;width:1380;height:510;mso-width-relative:margin;mso-height-relative:margin" filled="f" stroked="f">
                <v:textbox style="mso-next-textbox:#_x0000_s2271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272" type="#_x0000_t202" style="position:absolute;left:3825;top:8265;width:855;height:435;mso-width-relative:margin;mso-height-relative:margin" filled="f" stroked="f">
                <v:textbox style="mso-next-textbox:#_x0000_s2272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273" style="position:absolute;left:6720;top:14131;width:1380;height:1605" coordorigin="3825,8085" coordsize="1380,1605">
              <v:rect id="_x0000_s2274" style="position:absolute;left:3825;top:8265;width:1365;height:1425" filled="f">
                <v:shadow color="black" opacity="49151f" offset=".74833mm,.74833mm"/>
                <v:textbox inset=",2mm"/>
              </v:rect>
              <v:shape id="_x0000_s2275" type="#_x0000_t202" style="position:absolute;left:3825;top:8085;width:1380;height:810;mso-width-relative:margin;mso-height-relative:margin" filled="f" stroked="f">
                <v:textbox style="mso-next-textbox:#_x0000_s2275">
                  <w:txbxContent>
                    <w:p w:rsidR="00BE0AF6" w:rsidRPr="00B112FA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28</w:t>
                      </w:r>
                    </w:p>
                  </w:txbxContent>
                </v:textbox>
              </v:shape>
              <v:shape id="_x0000_s2276" type="#_x0000_t202" style="position:absolute;left:3825;top:9180;width:1380;height:510;mso-width-relative:margin;mso-height-relative:margin" filled="f" stroked="f">
                <v:textbox style="mso-next-textbox:#_x0000_s2276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277" type="#_x0000_t202" style="position:absolute;left:3825;top:8265;width:855;height:435;mso-width-relative:margin;mso-height-relative:margin" filled="f" stroked="f">
                <v:textbox style="mso-next-textbox:#_x0000_s2277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283" style="position:absolute;left:2370;top:14131;width:1380;height:1605" coordorigin="3825,8085" coordsize="1380,1605">
              <v:rect id="_x0000_s2284" style="position:absolute;left:3825;top:8265;width:1365;height:1425" filled="f">
                <v:shadow color="black" opacity="49151f" offset=".74833mm,.74833mm"/>
                <v:textbox inset=",2mm"/>
              </v:rect>
              <v:shape id="_x0000_s2285" type="#_x0000_t202" style="position:absolute;left:3825;top:8085;width:1380;height:810;mso-width-relative:margin;mso-height-relative:margin" filled="f" stroked="f">
                <v:textbox style="mso-next-textbox:#_x0000_s2285">
                  <w:txbxContent>
                    <w:p w:rsidR="00BE0AF6" w:rsidRPr="00B112FA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25</w:t>
                      </w:r>
                    </w:p>
                  </w:txbxContent>
                </v:textbox>
              </v:shape>
              <v:shape id="_x0000_s2286" type="#_x0000_t202" style="position:absolute;left:3825;top:9180;width:1380;height:510;mso-width-relative:margin;mso-height-relative:margin" filled="f" stroked="f">
                <v:textbox style="mso-next-textbox:#_x0000_s2286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287" type="#_x0000_t202" style="position:absolute;left:3825;top:8265;width:855;height:435;mso-width-relative:margin;mso-height-relative:margin" filled="f" stroked="f">
                <v:textbox style="mso-next-textbox:#_x0000_s2287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rect id="_x0000_s2288" style="position:absolute;left:2370;top:11296;width:1365;height:1425" filled="f">
              <v:shadow color="black" opacity="49151f" offset=".74833mm,.74833mm"/>
              <v:textbox inset=",2mm"/>
            </v:rect>
            <v:shape id="_x0000_s2289" type="#_x0000_t202" style="position:absolute;left:2370;top:11116;width:1380;height:810;mso-width-relative:margin;mso-height-relative:margin" filled="f" stroked="f">
              <v:textbox style="mso-next-textbox:#_x0000_s2289">
                <w:txbxContent>
                  <w:p w:rsidR="00BE0AF6" w:rsidRPr="00253893" w:rsidRDefault="00BE0AF6" w:rsidP="002348A0">
                    <w:pPr>
                      <w:pStyle w:val="a3"/>
                      <w:jc w:val="right"/>
                      <w:textAlignment w:val="top"/>
                      <w:rPr>
                        <w:rFonts w:ascii="Garamond" w:hAnsi="Garamond"/>
                        <w:color w:val="000000" w:themeColor="text1"/>
                        <w:sz w:val="48"/>
                        <w:szCs w:val="48"/>
                      </w:rPr>
                    </w:pPr>
                    <w:r>
                      <w:rPr>
                        <w:rFonts w:ascii="Garamond" w:hAnsi="Garamond" w:hint="eastAsia"/>
                        <w:color w:val="000000" w:themeColor="text1"/>
                        <w:sz w:val="48"/>
                        <w:szCs w:val="48"/>
                      </w:rPr>
                      <w:t>11</w:t>
                    </w:r>
                  </w:p>
                </w:txbxContent>
              </v:textbox>
            </v:shape>
            <v:shape id="_x0000_s2290" type="#_x0000_t202" style="position:absolute;left:2370;top:12211;width:1380;height:510;mso-width-relative:margin;mso-height-relative:margin" filled="f" stroked="f">
              <v:textbox style="mso-next-textbox:#_x0000_s2290">
                <w:txbxContent>
                  <w:p w:rsidR="00BE0AF6" w:rsidRPr="00B112FA" w:rsidRDefault="00BE0AF6" w:rsidP="002348A0">
                    <w:pPr>
                      <w:pStyle w:val="a3"/>
                      <w:jc w:val="right"/>
                      <w:textAlignment w:val="top"/>
                      <w:rPr>
                        <w:rFonts w:ascii="Garamond" w:hAnsi="Garamond"/>
                        <w:color w:val="808080"/>
                        <w:sz w:val="28"/>
                        <w:szCs w:val="28"/>
                      </w:rPr>
                    </w:pPr>
                    <w:r>
                      <w:rPr>
                        <w:rFonts w:ascii="Garamond" w:hAnsi="Garamond" w:hint="eastAsia"/>
                        <w:color w:val="808080"/>
                        <w:sz w:val="28"/>
                        <w:szCs w:val="28"/>
                      </w:rPr>
                      <w:t xml:space="preserve"> </w:t>
                    </w:r>
                  </w:p>
                  <w:p w:rsidR="00BE0AF6" w:rsidRPr="00B112FA" w:rsidRDefault="00BE0AF6" w:rsidP="002348A0">
                    <w:pPr>
                      <w:rPr>
                        <w:szCs w:val="28"/>
                      </w:rPr>
                    </w:pPr>
                  </w:p>
                  <w:p w:rsidR="00BE0AF6" w:rsidRPr="00B112FA" w:rsidRDefault="00BE0AF6" w:rsidP="002348A0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v:shape id="_x0000_s2291" type="#_x0000_t202" style="position:absolute;left:2295;top:11296;width:930;height:435;mso-width-relative:margin;mso-height-relative:margin" filled="f" stroked="f">
              <v:textbox style="mso-next-textbox:#_x0000_s2291">
                <w:txbxContent>
                  <w:p w:rsidR="00BE0AF6" w:rsidRPr="000435D7" w:rsidRDefault="00BE0AF6" w:rsidP="002348A0"/>
                </w:txbxContent>
              </v:textbox>
            </v:shape>
            <v:rect id="_x0000_s2294" style="position:absolute;left:2370;top:12811;width:1365;height:1425" filled="f">
              <v:shadow color="black" opacity="49151f" offset=".74833mm,.74833mm"/>
              <v:textbox inset=",2mm"/>
            </v:rect>
            <v:shape id="_x0000_s2295" type="#_x0000_t202" style="position:absolute;left:2370;top:12631;width:1380;height:810;mso-width-relative:margin;mso-height-relative:margin" filled="f" stroked="f">
              <v:textbox style="mso-next-textbox:#_x0000_s2295">
                <w:txbxContent>
                  <w:p w:rsidR="00BE0AF6" w:rsidRPr="0000344E" w:rsidRDefault="00F97780" w:rsidP="002348A0">
                    <w:pPr>
                      <w:pStyle w:val="a3"/>
                      <w:jc w:val="right"/>
                      <w:textAlignment w:val="top"/>
                      <w:rPr>
                        <w:rFonts w:ascii="Garamond" w:hAnsi="Garamond"/>
                        <w:color w:val="C00000"/>
                        <w:sz w:val="48"/>
                        <w:szCs w:val="48"/>
                      </w:rPr>
                    </w:pPr>
                    <w:r>
                      <w:rPr>
                        <w:rFonts w:ascii="Garamond" w:hAnsi="Garamond" w:hint="eastAsia"/>
                        <w:color w:val="C00000"/>
                        <w:sz w:val="48"/>
                        <w:szCs w:val="48"/>
                      </w:rPr>
                      <w:t>18</w:t>
                    </w:r>
                  </w:p>
                </w:txbxContent>
              </v:textbox>
            </v:shape>
            <v:shape id="_x0000_s2296" type="#_x0000_t202" style="position:absolute;left:2370;top:13726;width:1380;height:510;mso-width-relative:margin;mso-height-relative:margin" filled="f" stroked="f">
              <v:textbox style="mso-next-textbox:#_x0000_s2296">
                <w:txbxContent>
                  <w:p w:rsidR="00BE0AF6" w:rsidRPr="00B112FA" w:rsidRDefault="00BE0AF6" w:rsidP="002348A0">
                    <w:pPr>
                      <w:pStyle w:val="a3"/>
                      <w:jc w:val="right"/>
                      <w:textAlignment w:val="top"/>
                      <w:rPr>
                        <w:rFonts w:ascii="Garamond" w:hAnsi="Garamond"/>
                        <w:color w:val="808080"/>
                        <w:sz w:val="28"/>
                        <w:szCs w:val="28"/>
                      </w:rPr>
                    </w:pPr>
                    <w:r>
                      <w:rPr>
                        <w:rFonts w:ascii="Garamond" w:hAnsi="Garamond" w:hint="eastAsia"/>
                        <w:color w:val="808080"/>
                        <w:sz w:val="28"/>
                        <w:szCs w:val="28"/>
                      </w:rPr>
                      <w:t xml:space="preserve"> </w:t>
                    </w:r>
                  </w:p>
                  <w:p w:rsidR="00BE0AF6" w:rsidRPr="00B112FA" w:rsidRDefault="00BE0AF6" w:rsidP="002348A0">
                    <w:pPr>
                      <w:rPr>
                        <w:szCs w:val="28"/>
                      </w:rPr>
                    </w:pPr>
                  </w:p>
                  <w:p w:rsidR="00BE0AF6" w:rsidRPr="00B112FA" w:rsidRDefault="00BE0AF6" w:rsidP="002348A0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v:shape id="_x0000_s2297" type="#_x0000_t202" style="position:absolute;left:2370;top:12811;width:855;height:435;mso-width-relative:margin;mso-height-relative:margin" filled="f" stroked="f">
              <v:textbox style="mso-next-textbox:#_x0000_s2297">
                <w:txbxContent>
                  <w:p w:rsidR="00BE0AF6" w:rsidRPr="0000344E" w:rsidRDefault="00BE0AF6" w:rsidP="002348A0">
                    <w:pPr>
                      <w:pStyle w:val="a3"/>
                      <w:rPr>
                        <w:color w:val="C00000"/>
                        <w:sz w:val="16"/>
                        <w:szCs w:val="16"/>
                      </w:rPr>
                    </w:pPr>
                    <w:r w:rsidRPr="0000344E">
                      <w:rPr>
                        <w:rFonts w:hint="eastAsia"/>
                        <w:color w:val="C00000"/>
                        <w:sz w:val="16"/>
                        <w:szCs w:val="16"/>
                      </w:rPr>
                      <w:t>海の日</w:t>
                    </w:r>
                  </w:p>
                  <w:p w:rsidR="00BE0AF6" w:rsidRPr="000435D7" w:rsidRDefault="00BE0AF6" w:rsidP="002348A0"/>
                  <w:p w:rsidR="00BE0AF6" w:rsidRPr="00253893" w:rsidRDefault="00BE0AF6" w:rsidP="002348A0"/>
                </w:txbxContent>
              </v:textbox>
            </v:shape>
            <v:group id="_x0000_s3184" style="position:absolute;left:3750;top:8266;width:5805;height:7470" coordorigin="3750,8266" coordsize="5805,7470">
              <v:rect id="_x0000_s2144" style="position:absolute;left:8190;top:14311;width:1365;height:1425" o:regroupid="3" filled="f">
                <v:shadow color="black" opacity="49151f" offset=".74833mm,.74833mm"/>
                <v:textbox inset=",2mm"/>
              </v:rect>
              <v:shape id="_x0000_s2145" type="#_x0000_t202" style="position:absolute;left:8160;top:14131;width:1380;height:810;mso-width-relative:margin;mso-height-relative:margin" o:regroupid="3" filled="f" stroked="f">
                <v:textbox style="mso-next-textbox:#_x0000_s2145">
                  <w:txbxContent>
                    <w:p w:rsidR="00BE0AF6" w:rsidRPr="00253893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29</w:t>
                      </w:r>
                    </w:p>
                  </w:txbxContent>
                </v:textbox>
              </v:shape>
              <v:shape id="_x0000_s2146" type="#_x0000_t202" style="position:absolute;left:3750;top:9181;width:1380;height:510;mso-width-relative:margin;mso-height-relative:margin" o:regroupid="3" filled="f" stroked="f">
                <v:textbox style="mso-next-textbox:#_x0000_s2146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  <v:shape id="_x0000_s2147" type="#_x0000_t202" style="position:absolute;left:3750;top:8266;width:855;height:435;mso-width-relative:margin;mso-height-relative:margin" o:regroupid="3" filled="f" stroked="f">
                <v:textbox style="mso-next-textbox:#_x0000_s2147">
                  <w:txbxContent>
                    <w:p w:rsidR="00BE0AF6" w:rsidRPr="000435D7" w:rsidRDefault="00BE0AF6" w:rsidP="002348A0">
                      <w:pPr>
                        <w:jc w:val="right"/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v:group>
            <v:rect id="_x0000_s2279" style="position:absolute;left:915;top:14311;width:1365;height:1425" o:regroupid="9" filled="f">
              <v:shadow color="black" opacity="49151f" offset=".74833mm,.74833mm"/>
              <v:textbox inset=",2mm"/>
            </v:rect>
            <v:shape id="_x0000_s2280" type="#_x0000_t202" style="position:absolute;left:481;top:14221;width:1844;height:1200;mso-width-relative:margin;mso-height-relative:margin" o:regroupid="9" filled="f" stroked="f">
              <v:textbox style="mso-next-textbox:#_x0000_s2280">
                <w:txbxContent>
                  <w:p w:rsidR="008B2C5A" w:rsidRDefault="00F97780" w:rsidP="008B2C5A">
                    <w:pPr>
                      <w:pStyle w:val="a3"/>
                      <w:snapToGrid w:val="0"/>
                      <w:jc w:val="right"/>
                      <w:textAlignment w:val="top"/>
                      <w:rPr>
                        <w:rFonts w:ascii="Garamond" w:hAnsi="Garamond" w:hint="eastAsia"/>
                        <w:color w:val="C00000"/>
                        <w:sz w:val="48"/>
                        <w:szCs w:val="48"/>
                      </w:rPr>
                    </w:pPr>
                    <w:r>
                      <w:rPr>
                        <w:rFonts w:ascii="Garamond" w:hAnsi="Garamond" w:hint="eastAsia"/>
                        <w:color w:val="C00000"/>
                        <w:sz w:val="48"/>
                        <w:szCs w:val="48"/>
                      </w:rPr>
                      <w:t>24/</w:t>
                    </w:r>
                  </w:p>
                  <w:p w:rsidR="00BE0AF6" w:rsidRPr="0000344E" w:rsidRDefault="00F97780" w:rsidP="008B2C5A">
                    <w:pPr>
                      <w:pStyle w:val="a3"/>
                      <w:snapToGrid w:val="0"/>
                      <w:jc w:val="right"/>
                      <w:textAlignment w:val="top"/>
                      <w:rPr>
                        <w:rFonts w:ascii="Garamond" w:hAnsi="Garamond"/>
                        <w:color w:val="C00000"/>
                        <w:sz w:val="48"/>
                        <w:szCs w:val="48"/>
                      </w:rPr>
                    </w:pPr>
                    <w:r>
                      <w:rPr>
                        <w:rFonts w:ascii="Garamond" w:hAnsi="Garamond" w:hint="eastAsia"/>
                        <w:color w:val="C00000"/>
                        <w:sz w:val="48"/>
                        <w:szCs w:val="48"/>
                      </w:rPr>
                      <w:t>31</w:t>
                    </w:r>
                  </w:p>
                </w:txbxContent>
              </v:textbox>
            </v:shape>
            <v:shape id="_x0000_s2281" type="#_x0000_t202" style="position:absolute;left:915;top:15226;width:1380;height:510;mso-width-relative:margin;mso-height-relative:margin" o:regroupid="9" filled="f" stroked="f">
              <v:textbox style="mso-next-textbox:#_x0000_s2281">
                <w:txbxContent>
                  <w:p w:rsidR="00BE0AF6" w:rsidRPr="00B112FA" w:rsidRDefault="00BE0AF6" w:rsidP="002348A0">
                    <w:pPr>
                      <w:pStyle w:val="a3"/>
                      <w:jc w:val="right"/>
                      <w:textAlignment w:val="top"/>
                      <w:rPr>
                        <w:rFonts w:ascii="Garamond" w:hAnsi="Garamond"/>
                        <w:color w:val="808080"/>
                        <w:sz w:val="28"/>
                        <w:szCs w:val="28"/>
                      </w:rPr>
                    </w:pPr>
                    <w:r>
                      <w:rPr>
                        <w:rFonts w:ascii="Garamond" w:hAnsi="Garamond" w:hint="eastAsia"/>
                        <w:color w:val="808080"/>
                        <w:sz w:val="28"/>
                        <w:szCs w:val="28"/>
                      </w:rPr>
                      <w:t xml:space="preserve"> </w:t>
                    </w:r>
                  </w:p>
                  <w:p w:rsidR="00BE0AF6" w:rsidRPr="00B112FA" w:rsidRDefault="00BE0AF6" w:rsidP="002348A0">
                    <w:pPr>
                      <w:rPr>
                        <w:szCs w:val="28"/>
                      </w:rPr>
                    </w:pPr>
                  </w:p>
                  <w:p w:rsidR="00BE0AF6" w:rsidRPr="00B112FA" w:rsidRDefault="00BE0AF6" w:rsidP="002348A0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v:shape id="_x0000_s2282" type="#_x0000_t202" style="position:absolute;left:915;top:14311;width:855;height:435;mso-width-relative:margin;mso-height-relative:margin" o:regroupid="9" filled="f" stroked="f">
              <v:textbox style="mso-next-textbox:#_x0000_s2282">
                <w:txbxContent>
                  <w:p w:rsidR="00BE0AF6" w:rsidRPr="002A3B26" w:rsidRDefault="00BE0AF6" w:rsidP="002348A0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</v:shape>
            <v:group id="_x0000_s3214" style="position:absolute;left:1065;top:7696;width:9780;height:480" coordorigin="1065,7696" coordsize="9780,480">
              <v:shape id="_x0000_s2128" type="#_x0000_t202" style="position:absolute;left:1065;top:7696;width:1065;height:480;mso-width-relative:margin;mso-height-relative:margin" filled="f" stroked="f">
                <v:textbox style="mso-next-textbox:#_x0000_s2128">
                  <w:txbxContent>
                    <w:p w:rsidR="00BE0AF6" w:rsidRPr="0000344E" w:rsidRDefault="00BE0AF6" w:rsidP="002348A0">
                      <w:pPr>
                        <w:jc w:val="center"/>
                        <w:rPr>
                          <w:color w:val="C00000"/>
                        </w:rPr>
                      </w:pPr>
                      <w:r w:rsidRPr="0000344E">
                        <w:rPr>
                          <w:rFonts w:ascii="Garamond" w:hAnsi="Garamond"/>
                          <w:color w:val="C00000"/>
                          <w:sz w:val="30"/>
                          <w:szCs w:val="30"/>
                        </w:rPr>
                        <w:t>SUN</w:t>
                      </w:r>
                    </w:p>
                  </w:txbxContent>
                </v:textbox>
              </v:shape>
              <v:shape id="_x0000_s2130" type="#_x0000_t202" style="position:absolute;left:2505;top:7696;width:1080;height:480;mso-width-relative:margin;mso-height-relative:margin" filled="f" stroked="f">
                <v:textbox style="mso-next-textbox:#_x0000_s2130">
                  <w:txbxContent>
                    <w:p w:rsidR="00BE0AF6" w:rsidRPr="00D8266F" w:rsidRDefault="00BE0AF6" w:rsidP="002348A0">
                      <w:pPr>
                        <w:jc w:val="center"/>
                      </w:pPr>
                      <w:r>
                        <w:rPr>
                          <w:rFonts w:ascii="Garamond" w:hAnsi="Garamond" w:hint="eastAsia"/>
                          <w:color w:val="FFFFFF"/>
                          <w:sz w:val="30"/>
                          <w:szCs w:val="30"/>
                        </w:rPr>
                        <w:t>MON</w:t>
                      </w:r>
                    </w:p>
                  </w:txbxContent>
                </v:textbox>
              </v:shape>
              <v:shape id="_x0000_s2133" type="#_x0000_t202" style="position:absolute;left:3960;top:7696;width:1080;height:480;mso-width-relative:margin;mso-height-relative:margin" filled="f" stroked="f">
                <v:textbox style="mso-next-textbox:#_x0000_s2133">
                  <w:txbxContent>
                    <w:p w:rsidR="00BE0AF6" w:rsidRPr="00D8266F" w:rsidRDefault="00BE0AF6" w:rsidP="002348A0">
                      <w:pPr>
                        <w:jc w:val="center"/>
                      </w:pPr>
                      <w:r>
                        <w:rPr>
                          <w:rFonts w:ascii="Garamond" w:hAnsi="Garamond" w:hint="eastAsia"/>
                          <w:color w:val="FFFFFF"/>
                          <w:sz w:val="30"/>
                          <w:szCs w:val="30"/>
                        </w:rPr>
                        <w:t>TUE</w:t>
                      </w:r>
                    </w:p>
                  </w:txbxContent>
                </v:textbox>
              </v:shape>
              <v:shape id="_x0000_s2135" type="#_x0000_t202" style="position:absolute;left:5415;top:7696;width:1080;height:480;mso-width-relative:margin;mso-height-relative:margin" filled="f" stroked="f">
                <v:textbox style="mso-next-textbox:#_x0000_s2135">
                  <w:txbxContent>
                    <w:p w:rsidR="00BE0AF6" w:rsidRPr="00D8266F" w:rsidRDefault="00BE0AF6" w:rsidP="002348A0">
                      <w:pPr>
                        <w:jc w:val="center"/>
                      </w:pPr>
                      <w:r>
                        <w:rPr>
                          <w:rFonts w:ascii="Garamond" w:hAnsi="Garamond" w:hint="eastAsia"/>
                          <w:color w:val="FFFFFF"/>
                          <w:sz w:val="30"/>
                          <w:szCs w:val="30"/>
                        </w:rPr>
                        <w:t>WED</w:t>
                      </w:r>
                    </w:p>
                  </w:txbxContent>
                </v:textbox>
              </v:shape>
              <v:shape id="_x0000_s2137" type="#_x0000_t202" style="position:absolute;left:6855;top:7696;width:1080;height:480;mso-width-relative:margin;mso-height-relative:margin" filled="f" stroked="f">
                <v:textbox style="mso-next-textbox:#_x0000_s2137">
                  <w:txbxContent>
                    <w:p w:rsidR="00BE0AF6" w:rsidRPr="00D8266F" w:rsidRDefault="00BE0AF6" w:rsidP="002348A0">
                      <w:pPr>
                        <w:jc w:val="center"/>
                        <w:rPr>
                          <w:rFonts w:ascii="Garamond" w:hAnsi="Garamond"/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rFonts w:ascii="Garamond" w:hAnsi="Garamond" w:hint="eastAsia"/>
                          <w:color w:val="FFFFFF"/>
                          <w:sz w:val="30"/>
                          <w:szCs w:val="30"/>
                        </w:rPr>
                        <w:t>THU</w:t>
                      </w:r>
                    </w:p>
                  </w:txbxContent>
                </v:textbox>
              </v:shape>
              <v:shape id="_x0000_s2139" type="#_x0000_t202" style="position:absolute;left:8310;top:7696;width:1080;height:480;mso-width-relative:margin;mso-height-relative:margin" filled="f" stroked="f">
                <v:textbox style="mso-next-textbox:#_x0000_s2139">
                  <w:txbxContent>
                    <w:p w:rsidR="00BE0AF6" w:rsidRPr="00D8266F" w:rsidRDefault="00BE0AF6" w:rsidP="002348A0">
                      <w:pPr>
                        <w:jc w:val="center"/>
                      </w:pPr>
                      <w:r>
                        <w:rPr>
                          <w:rFonts w:ascii="Garamond" w:hAnsi="Garamond" w:hint="eastAsia"/>
                          <w:color w:val="FFFFFF"/>
                          <w:sz w:val="30"/>
                          <w:szCs w:val="30"/>
                        </w:rPr>
                        <w:t>FRI</w:t>
                      </w:r>
                    </w:p>
                  </w:txbxContent>
                </v:textbox>
              </v:shape>
              <v:shape id="_x0000_s2141" type="#_x0000_t202" style="position:absolute;left:9765;top:7696;width:1080;height:480;mso-width-relative:margin;mso-height-relative:margin" filled="f" stroked="f">
                <v:textbox style="mso-next-textbox:#_x0000_s2141">
                  <w:txbxContent>
                    <w:p w:rsidR="00BE0AF6" w:rsidRPr="0000344E" w:rsidRDefault="00BE0AF6" w:rsidP="002348A0">
                      <w:pPr>
                        <w:jc w:val="center"/>
                        <w:rPr>
                          <w:color w:val="0070C0"/>
                        </w:rPr>
                      </w:pPr>
                      <w:r w:rsidRPr="0000344E">
                        <w:rPr>
                          <w:rFonts w:ascii="Garamond" w:hAnsi="Garamond"/>
                          <w:color w:val="0070C0"/>
                          <w:sz w:val="30"/>
                          <w:szCs w:val="30"/>
                        </w:rPr>
                        <w:t>S</w:t>
                      </w:r>
                      <w:r w:rsidRPr="0000344E">
                        <w:rPr>
                          <w:rFonts w:ascii="Garamond" w:hAnsi="Garamond" w:hint="eastAsia"/>
                          <w:color w:val="0070C0"/>
                          <w:sz w:val="30"/>
                          <w:szCs w:val="30"/>
                        </w:rPr>
                        <w:t>AT</w:t>
                      </w:r>
                    </w:p>
                  </w:txbxContent>
                </v:textbox>
              </v:shape>
            </v:group>
          </v:group>
        </w:pict>
      </w:r>
      <w:r w:rsidR="001C56EA">
        <w:rPr>
          <w:noProof/>
        </w:rPr>
        <w:pict>
          <v:group id="_x0000_s3208" style="position:absolute;margin-left:19pt;margin-top:192.8pt;width:251pt;height:80.25pt;z-index:252083712" coordorigin="720,5177" coordsize="5020,1605">
            <v:shape id="_x0000_s2292" type="#_x0000_t202" style="position:absolute;left:720;top:5177;width:1785;height:1605;mso-width-relative:margin;mso-height-relative:margin" filled="f" stroked="f">
              <v:textbox style="mso-next-textbox:#_x0000_s2292">
                <w:txbxContent>
                  <w:p w:rsidR="00BE0AF6" w:rsidRPr="009E6216" w:rsidRDefault="00BE0AF6" w:rsidP="002348A0">
                    <w:pPr>
                      <w:jc w:val="right"/>
                      <w:rPr>
                        <w:rFonts w:ascii="Arial Black" w:hAnsi="Arial Black"/>
                        <w:sz w:val="110"/>
                        <w:szCs w:val="110"/>
                      </w:rPr>
                    </w:pPr>
                    <w:r>
                      <w:rPr>
                        <w:rFonts w:ascii="Arial Black" w:hAnsi="Arial Black" w:hint="eastAsia"/>
                        <w:sz w:val="110"/>
                        <w:szCs w:val="110"/>
                      </w:rPr>
                      <w:t>7</w:t>
                    </w:r>
                  </w:p>
                </w:txbxContent>
              </v:textbox>
            </v:shape>
            <v:shape id="_x0000_s2293" type="#_x0000_t202" style="position:absolute;left:2385;top:5641;width:3355;height:1125;mso-width-relative:margin;mso-height-relative:margin" filled="f" stroked="f">
              <v:textbox style="mso-next-textbox:#_x0000_s2293">
                <w:txbxContent>
                  <w:p w:rsidR="00BE0AF6" w:rsidRPr="0043459B" w:rsidRDefault="00BE0AF6" w:rsidP="002348A0">
                    <w:pPr>
                      <w:snapToGrid w:val="0"/>
                      <w:jc w:val="left"/>
                      <w:rPr>
                        <w:rFonts w:ascii="Arial Black" w:hAnsi="Arial Black"/>
                        <w:sz w:val="30"/>
                        <w:szCs w:val="30"/>
                      </w:rPr>
                    </w:pPr>
                    <w:r>
                      <w:rPr>
                        <w:rFonts w:ascii="Arial Black" w:hAnsi="Arial Black" w:hint="eastAsia"/>
                        <w:sz w:val="30"/>
                        <w:szCs w:val="30"/>
                      </w:rPr>
                      <w:t>2011</w:t>
                    </w:r>
                  </w:p>
                  <w:p w:rsidR="00BE0AF6" w:rsidRPr="009E6216" w:rsidRDefault="00BE0AF6" w:rsidP="002348A0">
                    <w:pPr>
                      <w:snapToGrid w:val="0"/>
                      <w:jc w:val="left"/>
                      <w:rPr>
                        <w:rFonts w:ascii="Arial Black" w:hAnsi="Arial Black"/>
                        <w:sz w:val="40"/>
                        <w:szCs w:val="40"/>
                      </w:rPr>
                    </w:pPr>
                    <w:r>
                      <w:rPr>
                        <w:rFonts w:ascii="Arial Black" w:hAnsi="Arial Black" w:hint="eastAsia"/>
                        <w:sz w:val="40"/>
                        <w:szCs w:val="40"/>
                      </w:rPr>
                      <w:t>JULY</w:t>
                    </w:r>
                  </w:p>
                </w:txbxContent>
              </v:textbox>
            </v:shape>
          </v:group>
        </w:pict>
      </w:r>
      <w:r w:rsidR="002348A0">
        <w:br w:type="page"/>
      </w:r>
    </w:p>
    <w:p w:rsidR="002348A0" w:rsidRPr="002F0A9B" w:rsidRDefault="002348A0" w:rsidP="002348A0">
      <w:r>
        <w:rPr>
          <w:noProof/>
        </w:rPr>
        <w:lastRenderedPageBreak/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306070</wp:posOffset>
            </wp:positionV>
            <wp:extent cx="6457950" cy="3855085"/>
            <wp:effectExtent l="19050" t="0" r="0" b="0"/>
            <wp:wrapNone/>
            <wp:docPr id="1274" name="図 1274" descr="仕事用-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 descr="仕事用-8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85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56EA" w:rsidRPr="001C56EA">
        <w:rPr>
          <w:noProof/>
          <w:color w:val="5F497A"/>
        </w:rPr>
        <w:pict>
          <v:rect id="_x0000_s2299" style="position:absolute;left:0;text-align:left;margin-left:5.55pt;margin-top:1.4pt;width:550.5pt;height:777.75pt;z-index:-251225088;mso-position-horizontal-relative:text;mso-position-vertical-relative:text" fillcolor="#b8cce4 [1300]" stroked="f">
            <v:shadow color="black" opacity="49151f" offset=".74833mm,.74833mm"/>
            <v:textbox inset=",2mm"/>
          </v:rect>
        </w:pict>
      </w:r>
      <w:r w:rsidR="001C56EA">
        <w:rPr>
          <w:noProof/>
        </w:rPr>
        <w:pict>
          <v:rect id="_x0000_s2302" style="position:absolute;left:0;text-align:left;margin-left:174.25pt;margin-top:-394.1pt;width:64.5pt;height:70.5pt;z-index:-251222016;mso-position-horizontal-relative:text;mso-position-vertical-relative:text" filled="f">
            <v:shadow color="black" opacity="49151f" offset=".74833mm,.74833mm"/>
            <v:textbox inset=",2mm"/>
          </v:rect>
        </w:pict>
      </w:r>
      <w:r w:rsidR="001C56EA">
        <w:rPr>
          <w:noProof/>
        </w:rPr>
        <w:pict>
          <v:rect id="_x0000_s2301" style="position:absolute;left:0;text-align:left;margin-left:174.25pt;margin-top:-394.1pt;width:68.25pt;height:70.5pt;z-index:-251223040;mso-position-horizontal-relative:text;mso-position-vertical-relative:text" filled="f">
            <v:shadow color="black" opacity="49151f" offset=".74833mm,.74833mm"/>
            <v:textbox inset=",2mm"/>
          </v:rect>
        </w:pict>
      </w:r>
    </w:p>
    <w:p w:rsidR="002348A0" w:rsidRDefault="002348A0"/>
    <w:p w:rsidR="002348A0" w:rsidRDefault="0085151D">
      <w:pPr>
        <w:widowControl/>
        <w:jc w:val="left"/>
      </w:pPr>
      <w:r>
        <w:rPr>
          <w:noProof/>
        </w:rPr>
        <w:pict>
          <v:group id="_x0000_s3217" style="position:absolute;margin-left:28.65pt;margin-top:324pt;width:504.85pt;height:398.5pt;z-index:252553216" coordorigin="913,7801" coordsize="10097,7970">
            <v:rect id="_x0000_s2304" style="position:absolute;left:915;top:7801;width:1395;height:573" o:regroupid="10" fillcolor="black" stroked="f">
              <v:shadow color="black" opacity="49151f" offset=".74833mm,.74833mm"/>
              <v:textbox inset=",2mm"/>
            </v:rect>
            <v:rect id="_x0000_s2306" style="position:absolute;left:2355;top:7801;width:1395;height:573" o:regroupid="10" fillcolor="#b2a1c7" stroked="f">
              <v:shadow color="black" opacity="49151f" offset=".74833mm,.74833mm"/>
              <v:textbox inset=",2mm"/>
            </v:rect>
            <v:rect id="_x0000_s2307" style="position:absolute;left:2355;top:7801;width:1395;height:573" o:regroupid="10" fillcolor="black" stroked="f">
              <v:shadow color="black" opacity="49151f" offset=".74833mm,.74833mm"/>
              <v:textbox inset=",2mm"/>
            </v:rect>
            <v:rect id="_x0000_s2309" style="position:absolute;left:3810;top:7801;width:1395;height:573" o:regroupid="10" fillcolor="black" stroked="f">
              <v:shadow color="black" opacity="49151f" offset=".74833mm,.74833mm"/>
              <v:textbox inset=",2mm"/>
            </v:rect>
            <v:rect id="_x0000_s2311" style="position:absolute;left:5265;top:7801;width:1395;height:573" o:regroupid="10" fillcolor="black" stroked="f">
              <v:shadow color="black" opacity="49151f" offset=".74833mm,.74833mm"/>
              <v:textbox inset=",2mm"/>
            </v:rect>
            <v:rect id="_x0000_s2313" style="position:absolute;left:6705;top:7801;width:1395;height:573" o:regroupid="10" fillcolor="black" stroked="f">
              <v:shadow color="black" opacity="49151f" offset=".74833mm,.74833mm"/>
              <v:textbox inset=",2mm"/>
            </v:rect>
            <v:rect id="_x0000_s2315" style="position:absolute;left:8160;top:7801;width:1395;height:573" o:regroupid="10" fillcolor="black" stroked="f">
              <v:shadow color="black" opacity="49151f" offset=".74833mm,.74833mm"/>
              <v:textbox inset=",2mm"/>
            </v:rect>
            <v:group id="_x0000_s2320" style="position:absolute;left:9616;top:8251;width:1380;height:1584" coordorigin="9616,8084" coordsize="1380,1368" o:regroupid="10">
              <v:rect id="_x0000_s2321" style="position:absolute;left:9616;top:8264;width:1365;height:1188" filled="f">
                <v:shadow color="black" opacity="49151f" offset=".74833mm,.74833mm"/>
                <v:textbox inset=",2mm"/>
              </v:rect>
              <v:shape id="_x0000_s2322" type="#_x0000_t202" style="position:absolute;left:9616;top:8084;width:1380;height:810;mso-width-relative:margin;mso-height-relative:margin" filled="f" stroked="f">
                <v:textbox style="mso-next-textbox:#_x0000_s2322">
                  <w:txbxContent>
                    <w:p w:rsidR="00BE0AF6" w:rsidRPr="0000344E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color w:val="0070C0"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shape>
              <v:shape id="_x0000_s2323" type="#_x0000_t202" style="position:absolute;left:9616;top:8941;width:1380;height:510;mso-width-relative:margin;mso-height-relative:margin" filled="f" stroked="f">
                <v:textbox style="mso-next-textbox:#_x0000_s2323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  <v:shape id="_x0000_s2324" type="#_x0000_t202" style="position:absolute;left:9616;top:8264;width:855;height:435;mso-width-relative:margin;mso-height-relative:margin" filled="f" stroked="f">
                <v:textbox style="mso-next-textbox:#_x0000_s2324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325" style="position:absolute;left:913;top:9730;width:1380;height:1583" coordorigin="913,9361" coordsize="1380,1368" o:regroupid="10">
              <v:rect id="_x0000_s2326" style="position:absolute;left:913;top:9541;width:1365;height:1188" filled="f">
                <v:shadow color="black" opacity="49151f" offset=".74833mm,.74833mm"/>
                <v:textbox inset=",2mm"/>
              </v:rect>
              <v:shape id="_x0000_s2327" type="#_x0000_t202" style="position:absolute;left:913;top:9361;width:1380;height:810;mso-width-relative:margin;mso-height-relative:margin" filled="f" stroked="f">
                <v:textbox style="mso-next-textbox:#_x0000_s2327">
                  <w:txbxContent>
                    <w:p w:rsidR="00BE0AF6" w:rsidRPr="0000344E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color w:val="C00000"/>
                          <w:sz w:val="48"/>
                          <w:szCs w:val="48"/>
                        </w:rPr>
                        <w:t>7</w:t>
                      </w:r>
                    </w:p>
                  </w:txbxContent>
                </v:textbox>
              </v:shape>
              <v:shape id="_x0000_s2328" type="#_x0000_t202" style="position:absolute;left:913;top:10217;width:1380;height:510;mso-width-relative:margin;mso-height-relative:margin" filled="f" stroked="f">
                <v:textbox style="mso-next-textbox:#_x0000_s2328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  <v:shape id="_x0000_s2329" type="#_x0000_t202" style="position:absolute;left:913;top:9541;width:855;height:435;mso-width-relative:margin;mso-height-relative:margin" filled="f" stroked="f">
                <v:textbox style="mso-next-textbox:#_x0000_s2329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330" style="position:absolute;left:2370;top:9730;width:1380;height:1583" coordorigin="2370,9361" coordsize="1380,1368" o:regroupid="10">
              <v:rect id="_x0000_s2331" style="position:absolute;left:2370;top:9541;width:1365;height:1188" filled="f">
                <v:shadow color="black" opacity="49151f" offset=".74833mm,.74833mm"/>
                <v:textbox inset=",2mm"/>
              </v:rect>
              <v:shape id="_x0000_s2332" type="#_x0000_t202" style="position:absolute;left:2370;top:9361;width:1380;height:810;mso-width-relative:margin;mso-height-relative:margin" filled="f" stroked="f">
                <v:textbox style="mso-next-textbox:#_x0000_s2332">
                  <w:txbxContent>
                    <w:p w:rsidR="00BE0AF6" w:rsidRPr="000435D7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8</w:t>
                      </w:r>
                    </w:p>
                  </w:txbxContent>
                </v:textbox>
              </v:shape>
              <v:shape id="_x0000_s2333" type="#_x0000_t202" style="position:absolute;left:2370;top:10217;width:1380;height:510;mso-width-relative:margin;mso-height-relative:margin" filled="f" stroked="f">
                <v:textbox style="mso-next-textbox:#_x0000_s2333">
                  <w:txbxContent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  <v:shape id="_x0000_s2334" type="#_x0000_t202" style="position:absolute;left:2370;top:9541;width:855;height:435;mso-width-relative:margin;mso-height-relative:margin" filled="f" stroked="f">
                <v:textbox style="mso-next-textbox:#_x0000_s2334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335" style="position:absolute;left:3827;top:9730;width:1380;height:1583" coordorigin="3827,9361" coordsize="1380,1368" o:regroupid="10">
              <v:rect id="_x0000_s2336" style="position:absolute;left:3827;top:9541;width:1365;height:1188" filled="f">
                <v:shadow color="black" opacity="49151f" offset=".74833mm,.74833mm"/>
                <v:textbox inset=",2mm"/>
              </v:rect>
              <v:shape id="_x0000_s2337" type="#_x0000_t202" style="position:absolute;left:3827;top:9361;width:1380;height:810;mso-width-relative:margin;mso-height-relative:margin" filled="f" stroked="f">
                <v:textbox style="mso-next-textbox:#_x0000_s2337">
                  <w:txbxContent>
                    <w:p w:rsidR="00BE0AF6" w:rsidRPr="00B112FA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9</w:t>
                      </w:r>
                    </w:p>
                  </w:txbxContent>
                </v:textbox>
              </v:shape>
              <v:shape id="_x0000_s2338" type="#_x0000_t202" style="position:absolute;left:3827;top:10217;width:1380;height:510;mso-width-relative:margin;mso-height-relative:margin" filled="f" stroked="f">
                <v:textbox style="mso-next-textbox:#_x0000_s2338">
                  <w:txbxContent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  <v:shape id="_x0000_s2339" type="#_x0000_t202" style="position:absolute;left:3827;top:9541;width:855;height:435;mso-width-relative:margin;mso-height-relative:margin" filled="f" stroked="f">
                <v:textbox style="mso-next-textbox:#_x0000_s2339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340" style="position:absolute;left:5267;top:9730;width:1380;height:1583" coordorigin="5267,9361" coordsize="1380,1368" o:regroupid="10">
              <v:rect id="_x0000_s2341" style="position:absolute;left:5267;top:9541;width:1365;height:1188" filled="f">
                <v:shadow color="black" opacity="49151f" offset=".74833mm,.74833mm"/>
                <v:textbox inset=",2mm"/>
              </v:rect>
              <v:shape id="_x0000_s2342" type="#_x0000_t202" style="position:absolute;left:5267;top:9361;width:1380;height:810;mso-width-relative:margin;mso-height-relative:margin" filled="f" stroked="f">
                <v:textbox style="mso-next-textbox:#_x0000_s2342">
                  <w:txbxContent>
                    <w:p w:rsidR="00BE0AF6" w:rsidRPr="00B112FA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10</w:t>
                      </w:r>
                    </w:p>
                  </w:txbxContent>
                </v:textbox>
              </v:shape>
              <v:shape id="_x0000_s2343" type="#_x0000_t202" style="position:absolute;left:5267;top:10217;width:1380;height:510;mso-width-relative:margin;mso-height-relative:margin" filled="f" stroked="f">
                <v:textbox style="mso-next-textbox:#_x0000_s2343">
                  <w:txbxContent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344" type="#_x0000_t202" style="position:absolute;left:5267;top:9541;width:855;height:435;mso-width-relative:margin;mso-height-relative:margin" filled="f" stroked="f">
                <v:textbox style="mso-next-textbox:#_x0000_s2344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345" style="position:absolute;left:6719;top:9730;width:1380;height:1583" coordorigin="6719,9361" coordsize="1380,1368" o:regroupid="10">
              <v:rect id="_x0000_s2346" style="position:absolute;left:6719;top:9541;width:1365;height:1188" filled="f">
                <v:shadow color="black" opacity="49151f" offset=".74833mm,.74833mm"/>
                <v:textbox inset=",2mm"/>
              </v:rect>
              <v:shape id="_x0000_s2347" type="#_x0000_t202" style="position:absolute;left:6719;top:9361;width:1380;height:810;mso-width-relative:margin;mso-height-relative:margin" filled="f" stroked="f">
                <v:textbox style="mso-next-textbox:#_x0000_s2347">
                  <w:txbxContent>
                    <w:p w:rsidR="00BE0AF6" w:rsidRPr="00B112FA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11</w:t>
                      </w:r>
                    </w:p>
                  </w:txbxContent>
                </v:textbox>
              </v:shape>
              <v:shape id="_x0000_s2348" type="#_x0000_t202" style="position:absolute;left:6719;top:10217;width:1380;height:510;mso-width-relative:margin;mso-height-relative:margin" filled="f" stroked="f">
                <v:textbox style="mso-next-textbox:#_x0000_s2348">
                  <w:txbxContent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349" type="#_x0000_t202" style="position:absolute;left:6719;top:9541;width:855;height:435;mso-width-relative:margin;mso-height-relative:margin" filled="f" stroked="f">
                <v:textbox style="mso-next-textbox:#_x0000_s2349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350" style="position:absolute;left:8159;top:9730;width:1380;height:1583" coordorigin="8159,9361" coordsize="1380,1368" o:regroupid="10">
              <v:rect id="_x0000_s2351" style="position:absolute;left:8159;top:9541;width:1365;height:1188" filled="f">
                <v:shadow color="black" opacity="49151f" offset=".74833mm,.74833mm"/>
                <v:textbox inset=",2mm"/>
              </v:rect>
              <v:shape id="_x0000_s2352" type="#_x0000_t202" style="position:absolute;left:8159;top:9361;width:1380;height:810;mso-width-relative:margin;mso-height-relative:margin" filled="f" stroked="f">
                <v:textbox style="mso-next-textbox:#_x0000_s2352">
                  <w:txbxContent>
                    <w:p w:rsidR="00BE0AF6" w:rsidRPr="00B112FA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12</w:t>
                      </w:r>
                    </w:p>
                  </w:txbxContent>
                </v:textbox>
              </v:shape>
              <v:shape id="_x0000_s2353" type="#_x0000_t202" style="position:absolute;left:8159;top:10217;width:1380;height:510;mso-width-relative:margin;mso-height-relative:margin" filled="f" stroked="f">
                <v:textbox style="mso-next-textbox:#_x0000_s2353">
                  <w:txbxContent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354" type="#_x0000_t202" style="position:absolute;left:8159;top:9541;width:855;height:435;mso-width-relative:margin;mso-height-relative:margin" filled="f" stroked="f">
                <v:textbox style="mso-next-textbox:#_x0000_s2354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355" style="position:absolute;left:9616;top:9730;width:1380;height:1583" coordorigin="9616,9361" coordsize="1380,1368" o:regroupid="10">
              <v:rect id="_x0000_s2356" style="position:absolute;left:9616;top:9541;width:1365;height:1188" filled="f">
                <v:shadow color="black" opacity="49151f" offset=".74833mm,.74833mm"/>
                <v:textbox inset=",2mm"/>
              </v:rect>
              <v:shape id="_x0000_s2357" type="#_x0000_t202" style="position:absolute;left:9616;top:9361;width:1380;height:810;mso-width-relative:margin;mso-height-relative:margin" filled="f" stroked="f">
                <v:textbox style="mso-next-textbox:#_x0000_s2357">
                  <w:txbxContent>
                    <w:p w:rsidR="00BE0AF6" w:rsidRPr="0000344E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color w:val="0070C0"/>
                          <w:sz w:val="48"/>
                          <w:szCs w:val="48"/>
                        </w:rPr>
                        <w:t>13</w:t>
                      </w:r>
                    </w:p>
                  </w:txbxContent>
                </v:textbox>
              </v:shape>
              <v:shape id="_x0000_s2358" type="#_x0000_t202" style="position:absolute;left:9616;top:10217;width:1380;height:510;mso-width-relative:margin;mso-height-relative:margin" filled="f" stroked="f">
                <v:textbox style="mso-next-textbox:#_x0000_s2358">
                  <w:txbxContent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359" type="#_x0000_t202" style="position:absolute;left:9616;top:9541;width:855;height:435;mso-width-relative:margin;mso-height-relative:margin" filled="f" stroked="f">
                <v:textbox style="mso-next-textbox:#_x0000_s2359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360" style="position:absolute;left:913;top:11207;width:1380;height:1583" coordorigin="913,10637" coordsize="1380,1368" o:regroupid="10">
              <v:rect id="_x0000_s2361" style="position:absolute;left:913;top:10817;width:1365;height:1188" filled="f">
                <v:shadow color="black" opacity="49151f" offset=".74833mm,.74833mm"/>
                <v:textbox inset=",2mm"/>
              </v:rect>
              <v:shape id="_x0000_s2362" type="#_x0000_t202" style="position:absolute;left:913;top:10637;width:1380;height:810;mso-width-relative:margin;mso-height-relative:margin" filled="f" stroked="f">
                <v:textbox style="mso-next-textbox:#_x0000_s2362">
                  <w:txbxContent>
                    <w:p w:rsidR="00BE0AF6" w:rsidRPr="0000344E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color w:val="C00000"/>
                          <w:sz w:val="48"/>
                          <w:szCs w:val="48"/>
                        </w:rPr>
                        <w:t>14</w:t>
                      </w:r>
                    </w:p>
                  </w:txbxContent>
                </v:textbox>
              </v:shape>
              <v:shape id="_x0000_s2363" type="#_x0000_t202" style="position:absolute;left:913;top:11493;width:1380;height:510;mso-width-relative:margin;mso-height-relative:margin" filled="f" stroked="f">
                <v:textbox style="mso-next-textbox:#_x0000_s2363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364" type="#_x0000_t202" style="position:absolute;left:913;top:10817;width:855;height:435;mso-width-relative:margin;mso-height-relative:margin" filled="f" stroked="f">
                <v:textbox style="mso-next-textbox:#_x0000_s2364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365" style="position:absolute;left:2370;top:11207;width:1405;height:1587" coordorigin="2370,10637" coordsize="1405,1371" o:regroupid="10">
              <v:shape id="_x0000_s2366" type="#_x0000_t202" style="position:absolute;left:2395;top:10637;width:1380;height:810;mso-width-relative:margin;mso-height-relative:margin" filled="f" stroked="f">
                <v:textbox style="mso-next-textbox:#_x0000_s2366">
                  <w:txbxContent>
                    <w:p w:rsidR="00BE0AF6" w:rsidRPr="00974161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15</w:t>
                      </w:r>
                    </w:p>
                  </w:txbxContent>
                </v:textbox>
              </v:shape>
              <v:shape id="_x0000_s2367" type="#_x0000_t202" style="position:absolute;left:2395;top:11493;width:1380;height:510;mso-width-relative:margin;mso-height-relative:margin" filled="f" stroked="f">
                <v:textbox style="mso-next-textbox:#_x0000_s2367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rect id="_x0000_s2368" style="position:absolute;left:2370;top:10820;width:1365;height:1188" filled="f">
                <v:shadow color="black" opacity="49151f" offset=".74833mm,.74833mm"/>
                <v:textbox inset=",2mm"/>
              </v:rect>
            </v:group>
            <v:group id="_x0000_s2369" style="position:absolute;left:3827;top:11207;width:1380;height:1583" coordorigin="3827,10637" coordsize="1380,1368" o:regroupid="10">
              <v:rect id="_x0000_s2370" style="position:absolute;left:3827;top:10817;width:1365;height:1188" filled="f">
                <v:shadow color="black" opacity="49151f" offset=".74833mm,.74833mm"/>
                <v:textbox inset=",2mm"/>
              </v:rect>
              <v:shape id="_x0000_s2371" type="#_x0000_t202" style="position:absolute;left:3827;top:10637;width:1380;height:810;mso-width-relative:margin;mso-height-relative:margin" filled="f" stroked="f">
                <v:textbox style="mso-next-textbox:#_x0000_s2371">
                  <w:txbxContent>
                    <w:p w:rsidR="00BE0AF6" w:rsidRPr="00B112FA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16</w:t>
                      </w:r>
                    </w:p>
                  </w:txbxContent>
                </v:textbox>
              </v:shape>
              <v:shape id="_x0000_s2372" type="#_x0000_t202" style="position:absolute;left:3827;top:11493;width:1380;height:510;mso-width-relative:margin;mso-height-relative:margin" filled="f" stroked="f">
                <v:textbox style="mso-next-textbox:#_x0000_s2372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373" type="#_x0000_t202" style="position:absolute;left:3827;top:10817;width:855;height:435;mso-width-relative:margin;mso-height-relative:margin" filled="f" stroked="f">
                <v:textbox style="mso-next-textbox:#_x0000_s2373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374" style="position:absolute;left:5267;top:11207;width:1380;height:1583" coordorigin="5267,10637" coordsize="1380,1368" o:regroupid="10">
              <v:rect id="_x0000_s2375" style="position:absolute;left:5267;top:10817;width:1365;height:1188" filled="f">
                <v:shadow color="black" opacity="49151f" offset=".74833mm,.74833mm"/>
                <v:textbox inset=",2mm"/>
              </v:rect>
              <v:shape id="_x0000_s2376" type="#_x0000_t202" style="position:absolute;left:5267;top:10637;width:1380;height:810;mso-width-relative:margin;mso-height-relative:margin" filled="f" stroked="f">
                <v:textbox style="mso-next-textbox:#_x0000_s2376">
                  <w:txbxContent>
                    <w:p w:rsidR="00BE0AF6" w:rsidRPr="00B112FA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17</w:t>
                      </w:r>
                    </w:p>
                  </w:txbxContent>
                </v:textbox>
              </v:shape>
              <v:shape id="_x0000_s2377" type="#_x0000_t202" style="position:absolute;left:5267;top:11493;width:1380;height:510;mso-width-relative:margin;mso-height-relative:margin" filled="f" stroked="f">
                <v:textbox style="mso-next-textbox:#_x0000_s2377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378" type="#_x0000_t202" style="position:absolute;left:5267;top:10817;width:855;height:435;mso-width-relative:margin;mso-height-relative:margin" filled="f" stroked="f">
                <v:textbox style="mso-next-textbox:#_x0000_s2378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379" style="position:absolute;left:6719;top:11207;width:1380;height:1583" coordorigin="6719,10637" coordsize="1380,1368" o:regroupid="10">
              <v:rect id="_x0000_s2380" style="position:absolute;left:6719;top:10817;width:1365;height:1188" filled="f">
                <v:shadow color="black" opacity="49151f" offset=".74833mm,.74833mm"/>
                <v:textbox inset=",2mm"/>
              </v:rect>
              <v:shape id="_x0000_s2381" type="#_x0000_t202" style="position:absolute;left:6719;top:10637;width:1380;height:810;mso-width-relative:margin;mso-height-relative:margin" filled="f" stroked="f">
                <v:textbox style="mso-next-textbox:#_x0000_s2381">
                  <w:txbxContent>
                    <w:p w:rsidR="00BE0AF6" w:rsidRPr="00B112FA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18</w:t>
                      </w:r>
                    </w:p>
                  </w:txbxContent>
                </v:textbox>
              </v:shape>
              <v:shape id="_x0000_s2382" type="#_x0000_t202" style="position:absolute;left:6719;top:11493;width:1380;height:510;mso-width-relative:margin;mso-height-relative:margin" filled="f" stroked="f">
                <v:textbox style="mso-next-textbox:#_x0000_s2382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383" type="#_x0000_t202" style="position:absolute;left:6719;top:10817;width:855;height:435;mso-width-relative:margin;mso-height-relative:margin" filled="f" stroked="f">
                <v:textbox style="mso-next-textbox:#_x0000_s2383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384" style="position:absolute;left:8159;top:11207;width:1380;height:1583" coordorigin="8159,10637" coordsize="1380,1368" o:regroupid="10">
              <v:rect id="_x0000_s2385" style="position:absolute;left:8159;top:10817;width:1365;height:1188" filled="f">
                <v:shadow color="black" opacity="49151f" offset=".74833mm,.74833mm"/>
                <v:textbox inset=",2mm"/>
              </v:rect>
              <v:shape id="_x0000_s2386" type="#_x0000_t202" style="position:absolute;left:8159;top:10637;width:1380;height:810;mso-width-relative:margin;mso-height-relative:margin" filled="f" stroked="f">
                <v:textbox style="mso-next-textbox:#_x0000_s2386">
                  <w:txbxContent>
                    <w:p w:rsidR="00BE0AF6" w:rsidRPr="00B112FA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19</w:t>
                      </w:r>
                    </w:p>
                  </w:txbxContent>
                </v:textbox>
              </v:shape>
              <v:shape id="_x0000_s2387" type="#_x0000_t202" style="position:absolute;left:8159;top:11493;width:1380;height:510;mso-width-relative:margin;mso-height-relative:margin" filled="f" stroked="f">
                <v:textbox style="mso-next-textbox:#_x0000_s2387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388" type="#_x0000_t202" style="position:absolute;left:8159;top:10817;width:855;height:435;mso-width-relative:margin;mso-height-relative:margin" filled="f" stroked="f">
                <v:textbox style="mso-next-textbox:#_x0000_s2388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389" style="position:absolute;left:9616;top:11204;width:1380;height:1584" coordorigin="9616,10637" coordsize="1380,1368" o:regroupid="10">
              <v:rect id="_x0000_s2390" style="position:absolute;left:9616;top:10817;width:1365;height:1188" filled="f">
                <v:shadow color="black" opacity="49151f" offset=".74833mm,.74833mm"/>
                <v:textbox inset=",2mm"/>
              </v:rect>
              <v:shape id="_x0000_s2391" type="#_x0000_t202" style="position:absolute;left:9616;top:10637;width:1380;height:810;mso-width-relative:margin;mso-height-relative:margin" filled="f" stroked="f">
                <v:textbox style="mso-next-textbox:#_x0000_s2391">
                  <w:txbxContent>
                    <w:p w:rsidR="00BE0AF6" w:rsidRPr="0000344E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color w:val="0070C0"/>
                          <w:sz w:val="48"/>
                          <w:szCs w:val="48"/>
                        </w:rPr>
                        <w:t>20</w:t>
                      </w:r>
                    </w:p>
                  </w:txbxContent>
                </v:textbox>
              </v:shape>
              <v:shape id="_x0000_s2392" type="#_x0000_t202" style="position:absolute;left:9616;top:11493;width:1380;height:510;mso-width-relative:margin;mso-height-relative:margin" filled="f" stroked="f">
                <v:textbox style="mso-next-textbox:#_x0000_s2392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393" type="#_x0000_t202" style="position:absolute;left:9616;top:10817;width:855;height:435;mso-width-relative:margin;mso-height-relative:margin" filled="f" stroked="f">
                <v:textbox style="mso-next-textbox:#_x0000_s2393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2409" style="position:absolute;left:5267;top:12698;width:1380;height:1583" coordorigin="5267,11919" coordsize="1380,1368" o:regroupid="10">
              <v:rect id="_x0000_s2410" style="position:absolute;left:5267;top:12099;width:1365;height:1188" filled="f">
                <v:shadow color="black" opacity="49151f" offset=".74833mm,.74833mm"/>
                <v:textbox inset=",2mm"/>
              </v:rect>
              <v:shape id="_x0000_s2411" type="#_x0000_t202" style="position:absolute;left:5267;top:11919;width:1380;height:810;mso-width-relative:margin;mso-height-relative:margin" filled="f" stroked="f">
                <v:textbox style="mso-next-textbox:#_x0000_s2411">
                  <w:txbxContent>
                    <w:p w:rsidR="00BE0AF6" w:rsidRPr="00B112FA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 w:hint="eastAsia"/>
                          <w:sz w:val="48"/>
                          <w:szCs w:val="48"/>
                        </w:rPr>
                        <w:t>24</w:t>
                      </w:r>
                    </w:p>
                  </w:txbxContent>
                </v:textbox>
              </v:shape>
              <v:shape id="_x0000_s2412" type="#_x0000_t202" style="position:absolute;left:5267;top:12774;width:1380;height:510;mso-width-relative:margin;mso-height-relative:margin" filled="f" stroked="f">
                <v:textbox style="mso-next-textbox:#_x0000_s2412">
                  <w:txbxContent>
                    <w:p w:rsidR="00BE0AF6" w:rsidRPr="00B112FA" w:rsidRDefault="00BE0AF6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  <w:p w:rsidR="00BE0AF6" w:rsidRPr="00B112FA" w:rsidRDefault="00BE0AF6" w:rsidP="002348A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  <v:shape id="_x0000_s2413" type="#_x0000_t202" style="position:absolute;left:5267;top:12099;width:855;height:435;mso-width-relative:margin;mso-height-relative:margin" filled="f" stroked="f">
                <v:textbox style="mso-next-textbox:#_x0000_s2413">
                  <w:txbxContent>
                    <w:p w:rsidR="00BE0AF6" w:rsidRPr="002A3B26" w:rsidRDefault="00BE0AF6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3216" style="position:absolute;left:913;top:14187;width:5734;height:1584" coordorigin="913,14187" coordsize="5734,1584">
              <v:group id="_x0000_s2424" style="position:absolute;left:913;top:14187;width:1380;height:1584" coordorigin="913,11919" coordsize="1380,1368" o:regroupid="10">
                <v:rect id="_x0000_s2425" style="position:absolute;left:913;top:12099;width:1365;height:1188" filled="f">
                  <v:shadow color="black" opacity="49151f" offset=".74833mm,.74833mm"/>
                  <v:textbox inset=",2mm"/>
                </v:rect>
                <v:shape id="_x0000_s2426" type="#_x0000_t202" style="position:absolute;left:913;top:11919;width:1380;height:810;mso-width-relative:margin;mso-height-relative:margin" filled="f" stroked="f">
                  <v:textbox style="mso-next-textbox:#_x0000_s2426">
                    <w:txbxContent>
                      <w:p w:rsidR="00BE0AF6" w:rsidRPr="0000344E" w:rsidRDefault="00F97780" w:rsidP="002348A0">
                        <w:pPr>
                          <w:pStyle w:val="a3"/>
                          <w:jc w:val="right"/>
                          <w:textAlignment w:val="top"/>
                          <w:rPr>
                            <w:rFonts w:ascii="Garamond" w:hAnsi="Garamond"/>
                            <w:color w:val="C00000"/>
                            <w:sz w:val="48"/>
                            <w:szCs w:val="48"/>
                          </w:rPr>
                        </w:pPr>
                        <w:r>
                          <w:rPr>
                            <w:rFonts w:ascii="Garamond" w:hAnsi="Garamond" w:hint="eastAsia"/>
                            <w:color w:val="C00000"/>
                            <w:sz w:val="48"/>
                            <w:szCs w:val="48"/>
                          </w:rPr>
                          <w:t>28</w:t>
                        </w:r>
                      </w:p>
                    </w:txbxContent>
                  </v:textbox>
                </v:shape>
                <v:shape id="_x0000_s2427" type="#_x0000_t202" style="position:absolute;left:913;top:12774;width:1380;height:510;mso-width-relative:margin;mso-height-relative:margin" filled="f" stroked="f">
                  <v:textbox style="mso-next-textbox:#_x0000_s2427">
                    <w:txbxContent>
                      <w:p w:rsidR="00BE0AF6" w:rsidRPr="00B112FA" w:rsidRDefault="00BE0AF6" w:rsidP="002348A0">
                        <w:pPr>
                          <w:pStyle w:val="a3"/>
                          <w:jc w:val="right"/>
                          <w:textAlignment w:val="top"/>
                          <w:rPr>
                            <w:rFonts w:ascii="Garamond" w:hAnsi="Garamond"/>
                            <w:color w:val="8080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aramond" w:hAnsi="Garamond" w:hint="eastAsia"/>
                            <w:color w:val="808080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BE0AF6" w:rsidRPr="00B112FA" w:rsidRDefault="00BE0AF6" w:rsidP="002348A0">
                        <w:pPr>
                          <w:rPr>
                            <w:szCs w:val="28"/>
                          </w:rPr>
                        </w:pPr>
                      </w:p>
                      <w:p w:rsidR="00BE0AF6" w:rsidRPr="00B112FA" w:rsidRDefault="00BE0AF6" w:rsidP="002348A0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2428" type="#_x0000_t202" style="position:absolute;left:913;top:12099;width:855;height:435;mso-width-relative:margin;mso-height-relative:margin" filled="f" stroked="f">
                  <v:textbox style="mso-next-textbox:#_x0000_s2428">
                    <w:txbxContent>
                      <w:p w:rsidR="00BE0AF6" w:rsidRPr="002A3B26" w:rsidRDefault="00BE0AF6" w:rsidP="002348A0">
                        <w:pPr>
                          <w:jc w:val="righ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group id="_x0000_s2429" style="position:absolute;left:2370;top:14187;width:1380;height:1584" coordorigin="2370,11919" coordsize="1380,1368" o:regroupid="10">
                <v:rect id="_x0000_s2430" style="position:absolute;left:2370;top:12099;width:1365;height:1188" filled="f">
                  <v:shadow color="black" opacity="49151f" offset=".74833mm,.74833mm"/>
                  <v:textbox inset=",2mm"/>
                </v:rect>
                <v:shape id="_x0000_s2431" type="#_x0000_t202" style="position:absolute;left:2370;top:11919;width:1380;height:810;mso-width-relative:margin;mso-height-relative:margin" filled="f" stroked="f">
                  <v:textbox style="mso-next-textbox:#_x0000_s2431">
                    <w:txbxContent>
                      <w:p w:rsidR="00BE0AF6" w:rsidRPr="00B112FA" w:rsidRDefault="00F97780" w:rsidP="002348A0">
                        <w:pPr>
                          <w:pStyle w:val="a3"/>
                          <w:jc w:val="right"/>
                          <w:textAlignment w:val="top"/>
                          <w:rPr>
                            <w:rFonts w:ascii="Garamond" w:hAnsi="Garamond"/>
                            <w:sz w:val="48"/>
                            <w:szCs w:val="48"/>
                          </w:rPr>
                        </w:pPr>
                        <w:r>
                          <w:rPr>
                            <w:rFonts w:ascii="Garamond" w:hAnsi="Garamond" w:hint="eastAsia"/>
                            <w:sz w:val="48"/>
                            <w:szCs w:val="48"/>
                          </w:rPr>
                          <w:t>29</w:t>
                        </w:r>
                      </w:p>
                    </w:txbxContent>
                  </v:textbox>
                </v:shape>
                <v:shape id="_x0000_s2432" type="#_x0000_t202" style="position:absolute;left:2370;top:12774;width:1380;height:510;mso-width-relative:margin;mso-height-relative:margin" filled="f" stroked="f">
                  <v:textbox style="mso-next-textbox:#_x0000_s2432">
                    <w:txbxContent>
                      <w:p w:rsidR="00BE0AF6" w:rsidRPr="00B112FA" w:rsidRDefault="00BE0AF6" w:rsidP="002348A0">
                        <w:pPr>
                          <w:pStyle w:val="a3"/>
                          <w:jc w:val="right"/>
                          <w:textAlignment w:val="top"/>
                          <w:rPr>
                            <w:rFonts w:ascii="Garamond" w:hAnsi="Garamond"/>
                            <w:color w:val="8080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aramond" w:hAnsi="Garamond" w:hint="eastAsia"/>
                            <w:color w:val="808080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BE0AF6" w:rsidRPr="00B112FA" w:rsidRDefault="00BE0AF6" w:rsidP="002348A0">
                        <w:pPr>
                          <w:rPr>
                            <w:szCs w:val="28"/>
                          </w:rPr>
                        </w:pPr>
                      </w:p>
                      <w:p w:rsidR="00BE0AF6" w:rsidRPr="00B112FA" w:rsidRDefault="00BE0AF6" w:rsidP="002348A0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2433" type="#_x0000_t202" style="position:absolute;left:2370;top:12099;width:855;height:435;mso-width-relative:margin;mso-height-relative:margin" filled="f" stroked="f">
                  <v:textbox style="mso-next-textbox:#_x0000_s2433">
                    <w:txbxContent>
                      <w:p w:rsidR="00BE0AF6" w:rsidRPr="002A3B26" w:rsidRDefault="00BE0AF6" w:rsidP="002348A0">
                        <w:pPr>
                          <w:jc w:val="righ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group id="_x0000_s2434" style="position:absolute;left:3827;top:14187;width:1380;height:1584" coordorigin="3827,11919" coordsize="1380,1368" o:regroupid="10">
                <v:rect id="_x0000_s2435" style="position:absolute;left:3827;top:12099;width:1365;height:1188" filled="f">
                  <v:shadow color="black" opacity="49151f" offset=".74833mm,.74833mm"/>
                  <v:textbox inset=",2mm"/>
                </v:rect>
                <v:shape id="_x0000_s2436" type="#_x0000_t202" style="position:absolute;left:3827;top:11919;width:1380;height:810;mso-width-relative:margin;mso-height-relative:margin" filled="f" stroked="f">
                  <v:textbox style="mso-next-textbox:#_x0000_s2436">
                    <w:txbxContent>
                      <w:p w:rsidR="00BE0AF6" w:rsidRPr="00B112FA" w:rsidRDefault="00F97780" w:rsidP="002348A0">
                        <w:pPr>
                          <w:pStyle w:val="a3"/>
                          <w:jc w:val="right"/>
                          <w:textAlignment w:val="top"/>
                          <w:rPr>
                            <w:rFonts w:ascii="Garamond" w:hAnsi="Garamond"/>
                            <w:sz w:val="48"/>
                            <w:szCs w:val="48"/>
                          </w:rPr>
                        </w:pPr>
                        <w:r>
                          <w:rPr>
                            <w:rFonts w:ascii="Garamond" w:hAnsi="Garamond" w:hint="eastAsia"/>
                            <w:sz w:val="48"/>
                            <w:szCs w:val="48"/>
                          </w:rPr>
                          <w:t>30</w:t>
                        </w:r>
                      </w:p>
                    </w:txbxContent>
                  </v:textbox>
                </v:shape>
                <v:shape id="_x0000_s2437" type="#_x0000_t202" style="position:absolute;left:3827;top:12774;width:1380;height:510;mso-width-relative:margin;mso-height-relative:margin" filled="f" stroked="f">
                  <v:textbox style="mso-next-textbox:#_x0000_s2437">
                    <w:txbxContent>
                      <w:p w:rsidR="00BE0AF6" w:rsidRPr="00B112FA" w:rsidRDefault="00BE0AF6" w:rsidP="002348A0">
                        <w:pPr>
                          <w:pStyle w:val="a3"/>
                          <w:jc w:val="right"/>
                          <w:textAlignment w:val="top"/>
                          <w:rPr>
                            <w:rFonts w:ascii="Garamond" w:hAnsi="Garamond"/>
                            <w:color w:val="8080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aramond" w:hAnsi="Garamond" w:hint="eastAsia"/>
                            <w:color w:val="808080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BE0AF6" w:rsidRPr="00B112FA" w:rsidRDefault="00BE0AF6" w:rsidP="002348A0">
                        <w:pPr>
                          <w:rPr>
                            <w:szCs w:val="28"/>
                          </w:rPr>
                        </w:pPr>
                      </w:p>
                      <w:p w:rsidR="00BE0AF6" w:rsidRPr="00B112FA" w:rsidRDefault="00BE0AF6" w:rsidP="002348A0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2438" type="#_x0000_t202" style="position:absolute;left:3827;top:12099;width:855;height:435;mso-width-relative:margin;mso-height-relative:margin" filled="f" stroked="f">
                  <v:textbox style="mso-next-textbox:#_x0000_s2438">
                    <w:txbxContent>
                      <w:p w:rsidR="00BE0AF6" w:rsidRPr="002A3B26" w:rsidRDefault="00BE0AF6" w:rsidP="002348A0">
                        <w:pPr>
                          <w:jc w:val="righ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group id="_x0000_s2439" style="position:absolute;left:5267;top:14187;width:1380;height:1584" coordorigin="5267,11919" coordsize="1380,1368" o:regroupid="10">
                <v:rect id="_x0000_s2440" style="position:absolute;left:5267;top:12099;width:1365;height:1188" filled="f">
                  <v:shadow color="black" opacity="49151f" offset=".74833mm,.74833mm"/>
                  <v:textbox inset=",2mm"/>
                </v:rect>
                <v:shape id="_x0000_s2441" type="#_x0000_t202" style="position:absolute;left:5267;top:11919;width:1380;height:810;mso-width-relative:margin;mso-height-relative:margin" filled="f" stroked="f">
                  <v:textbox style="mso-next-textbox:#_x0000_s2441">
                    <w:txbxContent>
                      <w:p w:rsidR="00BE0AF6" w:rsidRPr="00B112FA" w:rsidRDefault="00F97780" w:rsidP="002348A0">
                        <w:pPr>
                          <w:pStyle w:val="a3"/>
                          <w:jc w:val="right"/>
                          <w:textAlignment w:val="top"/>
                          <w:rPr>
                            <w:rFonts w:ascii="Garamond" w:hAnsi="Garamond"/>
                            <w:sz w:val="48"/>
                            <w:szCs w:val="48"/>
                          </w:rPr>
                        </w:pPr>
                        <w:r>
                          <w:rPr>
                            <w:rFonts w:ascii="Garamond" w:hAnsi="Garamond" w:hint="eastAsia"/>
                            <w:sz w:val="48"/>
                            <w:szCs w:val="48"/>
                          </w:rPr>
                          <w:t>31</w:t>
                        </w:r>
                      </w:p>
                    </w:txbxContent>
                  </v:textbox>
                </v:shape>
                <v:shape id="_x0000_s2442" type="#_x0000_t202" style="position:absolute;left:5267;top:12774;width:1380;height:510;mso-width-relative:margin;mso-height-relative:margin" filled="f" stroked="f">
                  <v:textbox style="mso-next-textbox:#_x0000_s2442">
                    <w:txbxContent>
                      <w:p w:rsidR="00BE0AF6" w:rsidRPr="00B112FA" w:rsidRDefault="00BE0AF6" w:rsidP="002348A0">
                        <w:pPr>
                          <w:pStyle w:val="a3"/>
                          <w:jc w:val="right"/>
                          <w:textAlignment w:val="top"/>
                          <w:rPr>
                            <w:rFonts w:ascii="Garamond" w:hAnsi="Garamond"/>
                            <w:color w:val="8080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aramond" w:hAnsi="Garamond" w:hint="eastAsia"/>
                            <w:color w:val="808080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BE0AF6" w:rsidRPr="00B112FA" w:rsidRDefault="00BE0AF6" w:rsidP="002348A0">
                        <w:pPr>
                          <w:rPr>
                            <w:szCs w:val="28"/>
                          </w:rPr>
                        </w:pPr>
                      </w:p>
                      <w:p w:rsidR="00BE0AF6" w:rsidRPr="00B112FA" w:rsidRDefault="00BE0AF6" w:rsidP="002348A0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2443" type="#_x0000_t202" style="position:absolute;left:5267;top:12099;width:855;height:435;mso-width-relative:margin;mso-height-relative:margin" filled="f" stroked="f">
                  <v:textbox style="mso-next-textbox:#_x0000_s2443">
                    <w:txbxContent>
                      <w:p w:rsidR="00BE0AF6" w:rsidRPr="002A3B26" w:rsidRDefault="00BE0AF6" w:rsidP="002348A0">
                        <w:pPr>
                          <w:jc w:val="righ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v:group>
            <v:rect id="_x0000_s2469" style="position:absolute;left:8159;top:8460;width:1365;height:1375" o:regroupid="10" filled="f" strokecolor="black [3213]">
              <v:shadow color="black" opacity="49151f" offset=".74833mm,.74833mm"/>
              <v:textbox inset=",2mm"/>
            </v:rect>
            <v:shape id="_x0000_s2470" type="#_x0000_t202" style="position:absolute;left:8159;top:8251;width:1380;height:938;mso-width-relative:margin;mso-height-relative:margin" o:regroupid="10" filled="f" stroked="f">
              <v:textbox style="mso-next-textbox:#_x0000_s2470">
                <w:txbxContent>
                  <w:p w:rsidR="00BE0AF6" w:rsidRPr="000435D7" w:rsidRDefault="00F97780" w:rsidP="002348A0">
                    <w:pPr>
                      <w:pStyle w:val="a3"/>
                      <w:jc w:val="right"/>
                      <w:textAlignment w:val="top"/>
                      <w:rPr>
                        <w:rFonts w:ascii="Garamond" w:hAnsi="Garamond"/>
                        <w:sz w:val="48"/>
                        <w:szCs w:val="48"/>
                      </w:rPr>
                    </w:pPr>
                    <w:r>
                      <w:rPr>
                        <w:rFonts w:ascii="Garamond" w:hAnsi="Garamond" w:hint="eastAsia"/>
                        <w:sz w:val="48"/>
                        <w:szCs w:val="48"/>
                      </w:rPr>
                      <w:t>5</w:t>
                    </w:r>
                  </w:p>
                </w:txbxContent>
              </v:textbox>
            </v:shape>
            <v:shape id="_x0000_s2471" type="#_x0000_t202" style="position:absolute;left:8159;top:9243;width:1380;height:591;mso-width-relative:margin;mso-height-relative:margin" o:regroupid="10" filled="f" stroked="f">
              <v:textbox style="mso-next-textbox:#_x0000_s2471">
                <w:txbxContent>
                  <w:p w:rsidR="00BE0AF6" w:rsidRPr="00B112FA" w:rsidRDefault="00BE0AF6" w:rsidP="002348A0">
                    <w:pPr>
                      <w:pStyle w:val="a3"/>
                      <w:jc w:val="right"/>
                      <w:textAlignment w:val="top"/>
                      <w:rPr>
                        <w:rFonts w:ascii="Garamond" w:hAnsi="Garamond"/>
                        <w:color w:val="808080"/>
                        <w:sz w:val="28"/>
                        <w:szCs w:val="28"/>
                      </w:rPr>
                    </w:pPr>
                    <w:r>
                      <w:rPr>
                        <w:rFonts w:ascii="Garamond" w:hAnsi="Garamond" w:hint="eastAsia"/>
                        <w:color w:val="80808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  <v:shape id="_x0000_s2472" type="#_x0000_t202" style="position:absolute;left:8159;top:8460;width:855;height:503;mso-width-relative:margin;mso-height-relative:margin" o:regroupid="10" filled="f" stroked="f">
              <v:textbox style="mso-next-textbox:#_x0000_s2472">
                <w:txbxContent>
                  <w:p w:rsidR="00BE0AF6" w:rsidRPr="002A3B26" w:rsidRDefault="00BE0AF6" w:rsidP="002348A0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</v:shape>
            <v:rect id="_x0000_s2465" style="position:absolute;left:6719;top:12899;width:1365;height:1375" o:regroupid="10" filled="f">
              <v:shadow color="black" opacity="49151f" offset=".74833mm,.74833mm"/>
              <v:textbox inset=",2mm"/>
            </v:rect>
            <v:shape id="_x0000_s2466" type="#_x0000_t202" style="position:absolute;left:6719;top:12691;width:1380;height:937;mso-width-relative:margin;mso-height-relative:margin" o:regroupid="10" filled="f" stroked="f">
              <v:textbox style="mso-next-textbox:#_x0000_s2466">
                <w:txbxContent>
                  <w:p w:rsidR="00BE0AF6" w:rsidRPr="00062931" w:rsidRDefault="00F97780" w:rsidP="002348A0">
                    <w:pPr>
                      <w:pStyle w:val="a3"/>
                      <w:jc w:val="right"/>
                      <w:textAlignment w:val="top"/>
                      <w:rPr>
                        <w:rFonts w:ascii="Garamond" w:hAnsi="Garamond"/>
                        <w:color w:val="000000" w:themeColor="text1"/>
                        <w:sz w:val="48"/>
                        <w:szCs w:val="48"/>
                      </w:rPr>
                    </w:pPr>
                    <w:r>
                      <w:rPr>
                        <w:rFonts w:ascii="Garamond" w:hAnsi="Garamond" w:hint="eastAsia"/>
                        <w:color w:val="000000" w:themeColor="text1"/>
                        <w:sz w:val="48"/>
                        <w:szCs w:val="48"/>
                      </w:rPr>
                      <w:t>25</w:t>
                    </w:r>
                  </w:p>
                </w:txbxContent>
              </v:textbox>
            </v:shape>
            <v:shape id="_x0000_s2467" type="#_x0000_t202" style="position:absolute;left:6719;top:13687;width:1380;height:591;mso-width-relative:margin;mso-height-relative:margin" o:regroupid="10" filled="f" stroked="f">
              <v:textbox style="mso-next-textbox:#_x0000_s2467">
                <w:txbxContent>
                  <w:p w:rsidR="00BE0AF6" w:rsidRPr="00B112FA" w:rsidRDefault="00BE0AF6" w:rsidP="002348A0">
                    <w:pPr>
                      <w:pStyle w:val="a3"/>
                      <w:jc w:val="right"/>
                      <w:textAlignment w:val="top"/>
                      <w:rPr>
                        <w:rFonts w:ascii="Garamond" w:hAnsi="Garamond"/>
                        <w:color w:val="808080"/>
                        <w:sz w:val="28"/>
                        <w:szCs w:val="28"/>
                      </w:rPr>
                    </w:pPr>
                    <w:r>
                      <w:rPr>
                        <w:rFonts w:ascii="Garamond" w:hAnsi="Garamond" w:hint="eastAsia"/>
                        <w:color w:val="808080"/>
                        <w:sz w:val="28"/>
                        <w:szCs w:val="28"/>
                      </w:rPr>
                      <w:t xml:space="preserve"> </w:t>
                    </w:r>
                  </w:p>
                  <w:p w:rsidR="00BE0AF6" w:rsidRPr="00B112FA" w:rsidRDefault="00BE0AF6" w:rsidP="002348A0">
                    <w:pPr>
                      <w:rPr>
                        <w:szCs w:val="28"/>
                      </w:rPr>
                    </w:pPr>
                  </w:p>
                  <w:p w:rsidR="00BE0AF6" w:rsidRPr="00B112FA" w:rsidRDefault="00BE0AF6" w:rsidP="002348A0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v:group id="_x0000_s3185" style="position:absolute;left:3825;top:8251;width:1380;height:1584" coordorigin="9616,8084" coordsize="1380,1368" o:regroupid="10">
              <v:rect id="_x0000_s3186" style="position:absolute;left:9616;top:8264;width:1365;height:1188" filled="f">
                <v:shadow color="black" opacity="49151f" offset=".74833mm,.74833mm"/>
                <v:textbox inset=",2mm"/>
              </v:rect>
              <v:shape id="_x0000_s3187" type="#_x0000_t202" style="position:absolute;left:9616;top:8084;width:1380;height:810;mso-width-relative:margin;mso-height-relative:margin" filled="f" stroked="f">
                <v:textbox style="mso-next-textbox:#_x0000_s3187">
                  <w:txbxContent>
                    <w:p w:rsidR="00F97780" w:rsidRPr="00F97780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000000" w:themeColor="text1"/>
                          <w:sz w:val="48"/>
                          <w:szCs w:val="48"/>
                        </w:rPr>
                      </w:pPr>
                      <w:r w:rsidRPr="00F97780">
                        <w:rPr>
                          <w:rFonts w:ascii="Garamond" w:hAnsi="Garamond" w:hint="eastAsia"/>
                          <w:color w:val="000000" w:themeColor="text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  <v:shape id="_x0000_s3188" type="#_x0000_t202" style="position:absolute;left:9616;top:8941;width:1380;height:510;mso-width-relative:margin;mso-height-relative:margin" filled="f" stroked="f">
                <v:textbox style="mso-next-textbox:#_x0000_s3188">
                  <w:txbxContent>
                    <w:p w:rsidR="00F97780" w:rsidRPr="00B112FA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  <v:shape id="_x0000_s3189" type="#_x0000_t202" style="position:absolute;left:9616;top:8264;width:855;height:435;mso-width-relative:margin;mso-height-relative:margin" filled="f" stroked="f">
                <v:textbox style="mso-next-textbox:#_x0000_s3189">
                  <w:txbxContent>
                    <w:p w:rsidR="00F97780" w:rsidRPr="002A3B26" w:rsidRDefault="00F97780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rect id="_x0000_s3190" style="position:absolute;left:2368;top:8460;width:1365;height:1375" o:regroupid="10" filled="f" strokecolor="black [3213]">
              <v:shadow color="black" opacity="49151f" offset=".74833mm,.74833mm"/>
              <v:textbox inset=",2mm"/>
            </v:rect>
            <v:rect id="_x0000_s3191" style="position:absolute;left:5273;top:8460;width:1365;height:1375" o:regroupid="10" filled="f" strokecolor="black [3213]">
              <v:shadow color="black" opacity="49151f" offset=".74833mm,.74833mm"/>
              <v:textbox inset=",2mm"/>
            </v:rect>
            <v:group id="_x0000_s3193" style="position:absolute;left:6726;top:8251;width:1380;height:1584" coordorigin="9616,8084" coordsize="1380,1368" o:regroupid="10">
              <v:rect id="_x0000_s3194" style="position:absolute;left:9616;top:8264;width:1365;height:1188" filled="f">
                <v:shadow color="black" opacity="49151f" offset=".74833mm,.74833mm"/>
                <v:textbox inset=",2mm"/>
              </v:rect>
              <v:shape id="_x0000_s3195" type="#_x0000_t202" style="position:absolute;left:9616;top:8084;width:1380;height:810;mso-width-relative:margin;mso-height-relative:margin" filled="f" stroked="f">
                <v:textbox style="mso-next-textbox:#_x0000_s3195">
                  <w:txbxContent>
                    <w:p w:rsidR="00F97780" w:rsidRPr="00F97780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000000" w:themeColor="text1"/>
                          <w:sz w:val="48"/>
                          <w:szCs w:val="48"/>
                        </w:rPr>
                      </w:pPr>
                      <w:r w:rsidRPr="00F97780">
                        <w:rPr>
                          <w:rFonts w:ascii="Garamond" w:hAnsi="Garamond" w:hint="eastAsia"/>
                          <w:color w:val="000000" w:themeColor="text1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shape>
              <v:shape id="_x0000_s3196" type="#_x0000_t202" style="position:absolute;left:9616;top:8941;width:1380;height:510;mso-width-relative:margin;mso-height-relative:margin" filled="f" stroked="f">
                <v:textbox style="mso-next-textbox:#_x0000_s3196">
                  <w:txbxContent>
                    <w:p w:rsidR="00F97780" w:rsidRPr="00B112FA" w:rsidRDefault="00F97780" w:rsidP="002348A0">
                      <w:pPr>
                        <w:pStyle w:val="a3"/>
                        <w:jc w:val="right"/>
                        <w:textAlignment w:val="top"/>
                        <w:rPr>
                          <w:rFonts w:ascii="Garamond" w:hAnsi="Garamond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hint="eastAsia"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  <v:shape id="_x0000_s3197" type="#_x0000_t202" style="position:absolute;left:9616;top:8264;width:855;height:435;mso-width-relative:margin;mso-height-relative:margin" filled="f" stroked="f">
                <v:textbox style="mso-next-textbox:#_x0000_s3197">
                  <w:txbxContent>
                    <w:p w:rsidR="00F97780" w:rsidRPr="002A3B26" w:rsidRDefault="00F97780" w:rsidP="002348A0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v:group>
            <v:shape id="_x0000_s3198" type="#_x0000_t202" style="position:absolute;left:5295;top:8251;width:1380;height:938;mso-width-relative:margin;mso-height-relative:margin" o:regroupid="10" filled="f" stroked="f">
              <v:textbox style="mso-next-textbox:#_x0000_s3198">
                <w:txbxContent>
                  <w:p w:rsidR="00F97780" w:rsidRPr="000435D7" w:rsidRDefault="00F97780" w:rsidP="002348A0">
                    <w:pPr>
                      <w:pStyle w:val="a3"/>
                      <w:jc w:val="right"/>
                      <w:textAlignment w:val="top"/>
                      <w:rPr>
                        <w:rFonts w:ascii="Garamond" w:hAnsi="Garamond"/>
                        <w:sz w:val="48"/>
                        <w:szCs w:val="48"/>
                      </w:rPr>
                    </w:pPr>
                    <w:r>
                      <w:rPr>
                        <w:rFonts w:ascii="Garamond" w:hAnsi="Garamond" w:hint="eastAsia"/>
                        <w:sz w:val="48"/>
                        <w:szCs w:val="48"/>
                      </w:rPr>
                      <w:t>3</w:t>
                    </w:r>
                  </w:p>
                </w:txbxContent>
              </v:textbox>
            </v:shape>
            <v:shape id="_x0000_s3199" type="#_x0000_t202" style="position:absolute;left:2370;top:8270;width:1380;height:937;mso-width-relative:margin;mso-height-relative:margin" o:regroupid="10" filled="f" stroked="f">
              <v:textbox style="mso-next-textbox:#_x0000_s3199">
                <w:txbxContent>
                  <w:p w:rsidR="00F97780" w:rsidRPr="000435D7" w:rsidRDefault="00F97780" w:rsidP="002348A0">
                    <w:pPr>
                      <w:pStyle w:val="a3"/>
                      <w:jc w:val="right"/>
                      <w:textAlignment w:val="top"/>
                      <w:rPr>
                        <w:rFonts w:ascii="Garamond" w:hAnsi="Garamond"/>
                        <w:sz w:val="48"/>
                        <w:szCs w:val="48"/>
                      </w:rPr>
                    </w:pPr>
                    <w:r>
                      <w:rPr>
                        <w:rFonts w:ascii="Garamond" w:hAnsi="Garamond" w:hint="eastAsia"/>
                        <w:sz w:val="48"/>
                        <w:szCs w:val="48"/>
                      </w:rPr>
                      <w:t>1</w:t>
                    </w:r>
                  </w:p>
                </w:txbxContent>
              </v:textbox>
            </v:shape>
            <v:rect id="_x0000_s2420" style="position:absolute;left:9616;top:12906;width:1365;height:1375" o:regroupid="10" filled="f">
              <v:shadow color="black" opacity="49151f" offset=".74833mm,.74833mm"/>
              <v:textbox inset=",2mm"/>
            </v:rect>
            <v:shape id="_x0000_s2421" type="#_x0000_t202" style="position:absolute;left:9616;top:12698;width:1380;height:937;mso-width-relative:margin;mso-height-relative:margin" o:regroupid="10" filled="f" stroked="f">
              <v:textbox style="mso-next-textbox:#_x0000_s2421">
                <w:txbxContent>
                  <w:p w:rsidR="00BE0AF6" w:rsidRPr="0000344E" w:rsidRDefault="00F97780" w:rsidP="002348A0">
                    <w:pPr>
                      <w:pStyle w:val="a3"/>
                      <w:jc w:val="right"/>
                      <w:textAlignment w:val="top"/>
                      <w:rPr>
                        <w:rFonts w:ascii="Garamond" w:hAnsi="Garamond"/>
                        <w:color w:val="0070C0"/>
                        <w:sz w:val="48"/>
                        <w:szCs w:val="48"/>
                      </w:rPr>
                    </w:pPr>
                    <w:r>
                      <w:rPr>
                        <w:rFonts w:ascii="Garamond" w:hAnsi="Garamond" w:hint="eastAsia"/>
                        <w:color w:val="0070C0"/>
                        <w:sz w:val="48"/>
                        <w:szCs w:val="48"/>
                      </w:rPr>
                      <w:t>27</w:t>
                    </w:r>
                  </w:p>
                </w:txbxContent>
              </v:textbox>
            </v:shape>
            <v:shape id="_x0000_s2422" type="#_x0000_t202" style="position:absolute;left:9616;top:13687;width:1380;height:591;mso-width-relative:margin;mso-height-relative:margin" o:regroupid="10" filled="f" stroked="f">
              <v:textbox style="mso-next-textbox:#_x0000_s2422">
                <w:txbxContent>
                  <w:p w:rsidR="00BE0AF6" w:rsidRPr="00B112FA" w:rsidRDefault="00BE0AF6" w:rsidP="002348A0">
                    <w:pPr>
                      <w:pStyle w:val="a3"/>
                      <w:jc w:val="right"/>
                      <w:textAlignment w:val="top"/>
                      <w:rPr>
                        <w:rFonts w:ascii="Garamond" w:hAnsi="Garamond"/>
                        <w:color w:val="808080"/>
                        <w:sz w:val="28"/>
                        <w:szCs w:val="28"/>
                      </w:rPr>
                    </w:pPr>
                    <w:r>
                      <w:rPr>
                        <w:rFonts w:ascii="Garamond" w:hAnsi="Garamond" w:hint="eastAsia"/>
                        <w:color w:val="808080"/>
                        <w:sz w:val="28"/>
                        <w:szCs w:val="28"/>
                      </w:rPr>
                      <w:t xml:space="preserve"> </w:t>
                    </w:r>
                  </w:p>
                  <w:p w:rsidR="00BE0AF6" w:rsidRPr="00B112FA" w:rsidRDefault="00BE0AF6" w:rsidP="002348A0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v:shape id="_x0000_s2423" type="#_x0000_t202" style="position:absolute;left:9616;top:12906;width:855;height:504;mso-width-relative:margin;mso-height-relative:margin" o:regroupid="10" filled="f" stroked="f">
              <v:textbox style="mso-next-textbox:#_x0000_s2423">
                <w:txbxContent>
                  <w:p w:rsidR="00BE0AF6" w:rsidRPr="002A3B26" w:rsidRDefault="00BE0AF6" w:rsidP="002348A0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</v:shape>
            <v:rect id="_x0000_s2415" style="position:absolute;left:8159;top:12906;width:1365;height:1375" o:regroupid="10" filled="f">
              <v:shadow color="black" opacity="49151f" offset=".74833mm,.74833mm"/>
              <v:textbox inset=",2mm"/>
            </v:rect>
            <v:shape id="_x0000_s2416" type="#_x0000_t202" style="position:absolute;left:8159;top:12698;width:1380;height:937;mso-width-relative:margin;mso-height-relative:margin" o:regroupid="10" filled="f" stroked="f">
              <v:textbox style="mso-next-textbox:#_x0000_s2416">
                <w:txbxContent>
                  <w:p w:rsidR="00BE0AF6" w:rsidRPr="00B112FA" w:rsidRDefault="00F97780" w:rsidP="002348A0">
                    <w:pPr>
                      <w:pStyle w:val="a3"/>
                      <w:jc w:val="right"/>
                      <w:textAlignment w:val="top"/>
                      <w:rPr>
                        <w:rFonts w:ascii="Garamond" w:hAnsi="Garamond"/>
                        <w:sz w:val="48"/>
                        <w:szCs w:val="48"/>
                      </w:rPr>
                    </w:pPr>
                    <w:r>
                      <w:rPr>
                        <w:rFonts w:ascii="Garamond" w:hAnsi="Garamond" w:hint="eastAsia"/>
                        <w:sz w:val="48"/>
                        <w:szCs w:val="48"/>
                      </w:rPr>
                      <w:t>26</w:t>
                    </w:r>
                  </w:p>
                </w:txbxContent>
              </v:textbox>
            </v:shape>
            <v:shape id="_x0000_s2417" type="#_x0000_t202" style="position:absolute;left:8159;top:13687;width:1380;height:591;mso-width-relative:margin;mso-height-relative:margin" o:regroupid="10" filled="f" stroked="f">
              <v:textbox style="mso-next-textbox:#_x0000_s2417">
                <w:txbxContent>
                  <w:p w:rsidR="00BE0AF6" w:rsidRPr="00B112FA" w:rsidRDefault="00BE0AF6" w:rsidP="002348A0">
                    <w:pPr>
                      <w:pStyle w:val="a3"/>
                      <w:jc w:val="right"/>
                      <w:textAlignment w:val="top"/>
                      <w:rPr>
                        <w:rFonts w:ascii="Garamond" w:hAnsi="Garamond"/>
                        <w:color w:val="808080"/>
                        <w:sz w:val="28"/>
                        <w:szCs w:val="28"/>
                      </w:rPr>
                    </w:pPr>
                    <w:r>
                      <w:rPr>
                        <w:rFonts w:ascii="Garamond" w:hAnsi="Garamond" w:hint="eastAsia"/>
                        <w:color w:val="808080"/>
                        <w:sz w:val="28"/>
                        <w:szCs w:val="28"/>
                      </w:rPr>
                      <w:t xml:space="preserve"> </w:t>
                    </w:r>
                  </w:p>
                  <w:p w:rsidR="00BE0AF6" w:rsidRPr="00B112FA" w:rsidRDefault="00BE0AF6" w:rsidP="002348A0">
                    <w:pPr>
                      <w:rPr>
                        <w:szCs w:val="28"/>
                      </w:rPr>
                    </w:pPr>
                  </w:p>
                  <w:p w:rsidR="00BE0AF6" w:rsidRPr="00B112FA" w:rsidRDefault="00BE0AF6" w:rsidP="002348A0"/>
                </w:txbxContent>
              </v:textbox>
            </v:shape>
            <v:shape id="_x0000_s2418" type="#_x0000_t202" style="position:absolute;left:8159;top:12906;width:855;height:504;mso-width-relative:margin;mso-height-relative:margin" o:regroupid="10" filled="f" stroked="f">
              <v:textbox style="mso-next-textbox:#_x0000_s2418">
                <w:txbxContent>
                  <w:p w:rsidR="00BE0AF6" w:rsidRPr="002A3B26" w:rsidRDefault="00BE0AF6" w:rsidP="002348A0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</v:shape>
            <v:rect id="_x0000_s2405" style="position:absolute;left:3827;top:12906;width:1365;height:1375" o:regroupid="10" filled="f">
              <v:shadow color="black" opacity="49151f" offset=".74833mm,.74833mm"/>
              <v:textbox inset=",2mm"/>
            </v:rect>
            <v:shape id="_x0000_s2406" type="#_x0000_t202" style="position:absolute;left:3827;top:12698;width:1380;height:937;mso-width-relative:margin;mso-height-relative:margin" o:regroupid="10" filled="f" stroked="f">
              <v:textbox style="mso-next-textbox:#_x0000_s2406">
                <w:txbxContent>
                  <w:p w:rsidR="00BE0AF6" w:rsidRPr="00B112FA" w:rsidRDefault="00F97780" w:rsidP="002348A0">
                    <w:pPr>
                      <w:pStyle w:val="a3"/>
                      <w:jc w:val="right"/>
                      <w:textAlignment w:val="top"/>
                      <w:rPr>
                        <w:rFonts w:ascii="Garamond" w:hAnsi="Garamond"/>
                        <w:sz w:val="48"/>
                        <w:szCs w:val="48"/>
                      </w:rPr>
                    </w:pPr>
                    <w:r>
                      <w:rPr>
                        <w:rFonts w:ascii="Garamond" w:hAnsi="Garamond" w:hint="eastAsia"/>
                        <w:sz w:val="48"/>
                        <w:szCs w:val="48"/>
                      </w:rPr>
                      <w:t>23</w:t>
                    </w:r>
                  </w:p>
                </w:txbxContent>
              </v:textbox>
            </v:shape>
            <v:shape id="_x0000_s2407" type="#_x0000_t202" style="position:absolute;left:3827;top:13687;width:1380;height:591;mso-width-relative:margin;mso-height-relative:margin" o:regroupid="10" filled="f" stroked="f">
              <v:textbox style="mso-next-textbox:#_x0000_s2407">
                <w:txbxContent>
                  <w:p w:rsidR="00BE0AF6" w:rsidRPr="00B112FA" w:rsidRDefault="00BE0AF6" w:rsidP="002348A0">
                    <w:pPr>
                      <w:pStyle w:val="a3"/>
                      <w:jc w:val="right"/>
                      <w:textAlignment w:val="top"/>
                      <w:rPr>
                        <w:rFonts w:ascii="Garamond" w:hAnsi="Garamond"/>
                        <w:color w:val="808080"/>
                        <w:sz w:val="28"/>
                        <w:szCs w:val="28"/>
                      </w:rPr>
                    </w:pPr>
                    <w:r>
                      <w:rPr>
                        <w:rFonts w:ascii="Garamond" w:hAnsi="Garamond" w:hint="eastAsia"/>
                        <w:color w:val="808080"/>
                        <w:sz w:val="28"/>
                        <w:szCs w:val="28"/>
                      </w:rPr>
                      <w:t xml:space="preserve"> </w:t>
                    </w:r>
                  </w:p>
                  <w:p w:rsidR="00BE0AF6" w:rsidRPr="00B112FA" w:rsidRDefault="00BE0AF6" w:rsidP="002348A0">
                    <w:pPr>
                      <w:rPr>
                        <w:szCs w:val="28"/>
                      </w:rPr>
                    </w:pPr>
                  </w:p>
                  <w:p w:rsidR="00BE0AF6" w:rsidRPr="00B112FA" w:rsidRDefault="00BE0AF6" w:rsidP="002348A0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v:shape id="_x0000_s2408" type="#_x0000_t202" style="position:absolute;left:3827;top:12906;width:855;height:504;mso-width-relative:margin;mso-height-relative:margin" o:regroupid="10" filled="f" stroked="f">
              <v:textbox style="mso-next-textbox:#_x0000_s2408">
                <w:txbxContent>
                  <w:p w:rsidR="00BE0AF6" w:rsidRPr="002A3B26" w:rsidRDefault="00BE0AF6" w:rsidP="002348A0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</v:shape>
            <v:rect id="_x0000_s2400" style="position:absolute;left:2370;top:12906;width:1365;height:1375" o:regroupid="10" filled="f">
              <v:shadow color="black" opacity="49151f" offset=".74833mm,.74833mm"/>
              <v:textbox inset=",2mm"/>
            </v:rect>
            <v:shape id="_x0000_s2401" type="#_x0000_t202" style="position:absolute;left:2370;top:12698;width:1380;height:937;mso-width-relative:margin;mso-height-relative:margin" o:regroupid="10" filled="f" stroked="f">
              <v:textbox style="mso-next-textbox:#_x0000_s2401">
                <w:txbxContent>
                  <w:p w:rsidR="00BE0AF6" w:rsidRPr="00B112FA" w:rsidRDefault="00F97780" w:rsidP="002348A0">
                    <w:pPr>
                      <w:pStyle w:val="a3"/>
                      <w:jc w:val="right"/>
                      <w:textAlignment w:val="top"/>
                      <w:rPr>
                        <w:rFonts w:ascii="Garamond" w:hAnsi="Garamond"/>
                        <w:sz w:val="48"/>
                        <w:szCs w:val="48"/>
                      </w:rPr>
                    </w:pPr>
                    <w:r>
                      <w:rPr>
                        <w:rFonts w:ascii="Garamond" w:hAnsi="Garamond" w:hint="eastAsia"/>
                        <w:sz w:val="48"/>
                        <w:szCs w:val="48"/>
                      </w:rPr>
                      <w:t>22</w:t>
                    </w:r>
                  </w:p>
                </w:txbxContent>
              </v:textbox>
            </v:shape>
            <v:shape id="_x0000_s2402" type="#_x0000_t202" style="position:absolute;left:2370;top:13687;width:1380;height:591;mso-width-relative:margin;mso-height-relative:margin" o:regroupid="10" filled="f" stroked="f">
              <v:textbox style="mso-next-textbox:#_x0000_s2402">
                <w:txbxContent>
                  <w:p w:rsidR="00BE0AF6" w:rsidRPr="00B112FA" w:rsidRDefault="00BE0AF6" w:rsidP="002348A0">
                    <w:pPr>
                      <w:pStyle w:val="a3"/>
                      <w:jc w:val="right"/>
                      <w:textAlignment w:val="top"/>
                      <w:rPr>
                        <w:rFonts w:ascii="Garamond" w:hAnsi="Garamond"/>
                        <w:color w:val="808080"/>
                        <w:sz w:val="28"/>
                        <w:szCs w:val="28"/>
                      </w:rPr>
                    </w:pPr>
                    <w:r>
                      <w:rPr>
                        <w:rFonts w:ascii="Garamond" w:hAnsi="Garamond" w:hint="eastAsia"/>
                        <w:color w:val="808080"/>
                        <w:sz w:val="28"/>
                        <w:szCs w:val="28"/>
                      </w:rPr>
                      <w:t xml:space="preserve"> </w:t>
                    </w:r>
                  </w:p>
                  <w:p w:rsidR="00BE0AF6" w:rsidRPr="00B112FA" w:rsidRDefault="00BE0AF6" w:rsidP="002348A0">
                    <w:pPr>
                      <w:rPr>
                        <w:szCs w:val="28"/>
                      </w:rPr>
                    </w:pPr>
                  </w:p>
                  <w:p w:rsidR="00BE0AF6" w:rsidRPr="00B112FA" w:rsidRDefault="00BE0AF6" w:rsidP="002348A0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v:shape id="_x0000_s2403" type="#_x0000_t202" style="position:absolute;left:2370;top:12906;width:855;height:504;mso-width-relative:margin;mso-height-relative:margin" o:regroupid="10" filled="f" stroked="f">
              <v:textbox style="mso-next-textbox:#_x0000_s2403">
                <w:txbxContent>
                  <w:p w:rsidR="00BE0AF6" w:rsidRPr="002A3B26" w:rsidRDefault="00BE0AF6" w:rsidP="002348A0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</v:shape>
            <v:rect id="_x0000_s2395" style="position:absolute;left:913;top:12906;width:1365;height:1375" o:regroupid="10" filled="f">
              <v:shadow color="black" opacity="49151f" offset=".74833mm,.74833mm"/>
              <v:textbox inset=",2mm"/>
            </v:rect>
            <v:shape id="_x0000_s2396" type="#_x0000_t202" style="position:absolute;left:913;top:12698;width:1380;height:937;mso-width-relative:margin;mso-height-relative:margin" o:regroupid="10" filled="f" stroked="f">
              <v:textbox style="mso-next-textbox:#_x0000_s2396">
                <w:txbxContent>
                  <w:p w:rsidR="00BE0AF6" w:rsidRPr="0000344E" w:rsidRDefault="00F97780" w:rsidP="002348A0">
                    <w:pPr>
                      <w:pStyle w:val="a3"/>
                      <w:jc w:val="right"/>
                      <w:textAlignment w:val="top"/>
                      <w:rPr>
                        <w:rFonts w:ascii="Garamond" w:hAnsi="Garamond"/>
                        <w:color w:val="C00000"/>
                        <w:sz w:val="48"/>
                        <w:szCs w:val="48"/>
                      </w:rPr>
                    </w:pPr>
                    <w:r>
                      <w:rPr>
                        <w:rFonts w:ascii="Garamond" w:hAnsi="Garamond" w:hint="eastAsia"/>
                        <w:color w:val="C00000"/>
                        <w:sz w:val="48"/>
                        <w:szCs w:val="48"/>
                      </w:rPr>
                      <w:t>21</w:t>
                    </w:r>
                  </w:p>
                </w:txbxContent>
              </v:textbox>
            </v:shape>
            <v:shape id="_x0000_s2397" type="#_x0000_t202" style="position:absolute;left:913;top:13687;width:1380;height:591;mso-width-relative:margin;mso-height-relative:margin" o:regroupid="10" filled="f" stroked="f">
              <v:textbox style="mso-next-textbox:#_x0000_s2397">
                <w:txbxContent>
                  <w:p w:rsidR="00BE0AF6" w:rsidRPr="00B112FA" w:rsidRDefault="00BE0AF6" w:rsidP="002348A0">
                    <w:pPr>
                      <w:pStyle w:val="a3"/>
                      <w:jc w:val="right"/>
                      <w:textAlignment w:val="top"/>
                      <w:rPr>
                        <w:rFonts w:ascii="Garamond" w:hAnsi="Garamond"/>
                        <w:color w:val="808080"/>
                        <w:sz w:val="28"/>
                        <w:szCs w:val="28"/>
                      </w:rPr>
                    </w:pPr>
                    <w:r>
                      <w:rPr>
                        <w:rFonts w:ascii="Garamond" w:hAnsi="Garamond" w:hint="eastAsia"/>
                        <w:color w:val="808080"/>
                        <w:sz w:val="28"/>
                        <w:szCs w:val="28"/>
                      </w:rPr>
                      <w:t xml:space="preserve"> </w:t>
                    </w:r>
                  </w:p>
                  <w:p w:rsidR="00BE0AF6" w:rsidRPr="00B112FA" w:rsidRDefault="00BE0AF6" w:rsidP="002348A0">
                    <w:pPr>
                      <w:rPr>
                        <w:szCs w:val="28"/>
                      </w:rPr>
                    </w:pPr>
                  </w:p>
                  <w:p w:rsidR="00BE0AF6" w:rsidRPr="00B112FA" w:rsidRDefault="00BE0AF6" w:rsidP="002348A0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v:shape id="_x0000_s2398" type="#_x0000_t202" style="position:absolute;left:913;top:12906;width:855;height:504;mso-width-relative:margin;mso-height-relative:margin" o:regroupid="10" filled="f" stroked="f">
              <v:textbox style="mso-next-textbox:#_x0000_s2398">
                <w:txbxContent>
                  <w:p w:rsidR="00BE0AF6" w:rsidRPr="002A3B26" w:rsidRDefault="00BE0AF6" w:rsidP="002348A0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</v:shape>
            <v:rect id="_x0000_s2317" style="position:absolute;left:9615;top:7812;width:1395;height:573" o:regroupid="10" fillcolor="black" stroked="f">
              <v:shadow color="black" opacity="49151f" offset=".74833mm,.74833mm"/>
              <v:textbox inset=",2mm"/>
            </v:rect>
            <v:group id="_x0000_s3203" style="position:absolute;left:1065;top:7849;width:9780;height:556" coordorigin="1065,7696" coordsize="9780,480" o:regroupid="10">
              <v:shape id="_x0000_s2303" type="#_x0000_t202" style="position:absolute;left:1065;top:7696;width:1065;height:480;mso-width-relative:margin;mso-height-relative:margin" filled="f" stroked="f">
                <v:textbox style="mso-next-textbox:#_x0000_s2303">
                  <w:txbxContent>
                    <w:p w:rsidR="00BE0AF6" w:rsidRPr="0000344E" w:rsidRDefault="00BE0AF6" w:rsidP="002348A0">
                      <w:pPr>
                        <w:jc w:val="center"/>
                        <w:rPr>
                          <w:color w:val="C00000"/>
                        </w:rPr>
                      </w:pPr>
                      <w:r w:rsidRPr="0000344E">
                        <w:rPr>
                          <w:rFonts w:ascii="Garamond" w:hAnsi="Garamond"/>
                          <w:color w:val="C00000"/>
                          <w:sz w:val="30"/>
                          <w:szCs w:val="30"/>
                        </w:rPr>
                        <w:t>SUN</w:t>
                      </w:r>
                    </w:p>
                  </w:txbxContent>
                </v:textbox>
              </v:shape>
              <v:shape id="_x0000_s2305" type="#_x0000_t202" style="position:absolute;left:2505;top:7696;width:1080;height:480;mso-width-relative:margin;mso-height-relative:margin" filled="f" stroked="f">
                <v:textbox style="mso-next-textbox:#_x0000_s2305">
                  <w:txbxContent>
                    <w:p w:rsidR="00BE0AF6" w:rsidRPr="00D8266F" w:rsidRDefault="00BE0AF6" w:rsidP="002348A0">
                      <w:pPr>
                        <w:jc w:val="center"/>
                      </w:pPr>
                      <w:r>
                        <w:rPr>
                          <w:rFonts w:ascii="Garamond" w:hAnsi="Garamond" w:hint="eastAsia"/>
                          <w:color w:val="FFFFFF"/>
                          <w:sz w:val="30"/>
                          <w:szCs w:val="30"/>
                        </w:rPr>
                        <w:t>MON</w:t>
                      </w:r>
                    </w:p>
                  </w:txbxContent>
                </v:textbox>
              </v:shape>
              <v:shape id="_x0000_s2308" type="#_x0000_t202" style="position:absolute;left:3960;top:7696;width:1080;height:480;mso-width-relative:margin;mso-height-relative:margin" filled="f" stroked="f">
                <v:textbox style="mso-next-textbox:#_x0000_s2308">
                  <w:txbxContent>
                    <w:p w:rsidR="00BE0AF6" w:rsidRPr="00D8266F" w:rsidRDefault="00BE0AF6" w:rsidP="002348A0">
                      <w:pPr>
                        <w:jc w:val="center"/>
                      </w:pPr>
                      <w:r>
                        <w:rPr>
                          <w:rFonts w:ascii="Garamond" w:hAnsi="Garamond" w:hint="eastAsia"/>
                          <w:color w:val="FFFFFF"/>
                          <w:sz w:val="30"/>
                          <w:szCs w:val="30"/>
                        </w:rPr>
                        <w:t>TUE</w:t>
                      </w:r>
                    </w:p>
                  </w:txbxContent>
                </v:textbox>
              </v:shape>
              <v:shape id="_x0000_s2310" type="#_x0000_t202" style="position:absolute;left:5415;top:7696;width:1080;height:480;mso-width-relative:margin;mso-height-relative:margin" filled="f" stroked="f">
                <v:textbox style="mso-next-textbox:#_x0000_s2310">
                  <w:txbxContent>
                    <w:p w:rsidR="00BE0AF6" w:rsidRPr="00D8266F" w:rsidRDefault="00BE0AF6" w:rsidP="002348A0">
                      <w:pPr>
                        <w:jc w:val="center"/>
                      </w:pPr>
                      <w:r>
                        <w:rPr>
                          <w:rFonts w:ascii="Garamond" w:hAnsi="Garamond" w:hint="eastAsia"/>
                          <w:color w:val="FFFFFF"/>
                          <w:sz w:val="30"/>
                          <w:szCs w:val="30"/>
                        </w:rPr>
                        <w:t>WED</w:t>
                      </w:r>
                    </w:p>
                  </w:txbxContent>
                </v:textbox>
              </v:shape>
              <v:shape id="_x0000_s2312" type="#_x0000_t202" style="position:absolute;left:6855;top:7696;width:1080;height:480;mso-width-relative:margin;mso-height-relative:margin" filled="f" stroked="f">
                <v:textbox style="mso-next-textbox:#_x0000_s2312">
                  <w:txbxContent>
                    <w:p w:rsidR="00BE0AF6" w:rsidRPr="00D8266F" w:rsidRDefault="00BE0AF6" w:rsidP="002348A0">
                      <w:pPr>
                        <w:jc w:val="center"/>
                        <w:rPr>
                          <w:rFonts w:ascii="Garamond" w:hAnsi="Garamond"/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rFonts w:ascii="Garamond" w:hAnsi="Garamond" w:hint="eastAsia"/>
                          <w:color w:val="FFFFFF"/>
                          <w:sz w:val="30"/>
                          <w:szCs w:val="30"/>
                        </w:rPr>
                        <w:t>THU</w:t>
                      </w:r>
                    </w:p>
                  </w:txbxContent>
                </v:textbox>
              </v:shape>
              <v:shape id="_x0000_s2314" type="#_x0000_t202" style="position:absolute;left:8310;top:7696;width:1080;height:480;mso-width-relative:margin;mso-height-relative:margin" filled="f" stroked="f">
                <v:textbox style="mso-next-textbox:#_x0000_s2314">
                  <w:txbxContent>
                    <w:p w:rsidR="00BE0AF6" w:rsidRPr="00D8266F" w:rsidRDefault="00BE0AF6" w:rsidP="002348A0">
                      <w:pPr>
                        <w:jc w:val="center"/>
                      </w:pPr>
                      <w:r>
                        <w:rPr>
                          <w:rFonts w:ascii="Garamond" w:hAnsi="Garamond" w:hint="eastAsia"/>
                          <w:color w:val="FFFFFF"/>
                          <w:sz w:val="30"/>
                          <w:szCs w:val="30"/>
                        </w:rPr>
                        <w:t>FRI</w:t>
                      </w:r>
                    </w:p>
                  </w:txbxContent>
                </v:textbox>
              </v:shape>
              <v:shape id="_x0000_s2316" type="#_x0000_t202" style="position:absolute;left:9765;top:7696;width:1080;height:480;mso-width-relative:margin;mso-height-relative:margin" filled="f" stroked="f">
                <v:textbox style="mso-next-textbox:#_x0000_s2316">
                  <w:txbxContent>
                    <w:p w:rsidR="00BE0AF6" w:rsidRPr="0000344E" w:rsidRDefault="00BE0AF6" w:rsidP="002348A0">
                      <w:pPr>
                        <w:jc w:val="center"/>
                        <w:rPr>
                          <w:color w:val="0070C0"/>
                        </w:rPr>
                      </w:pPr>
                      <w:r w:rsidRPr="0000344E">
                        <w:rPr>
                          <w:rFonts w:ascii="Garamond" w:hAnsi="Garamond"/>
                          <w:color w:val="0070C0"/>
                          <w:sz w:val="30"/>
                          <w:szCs w:val="30"/>
                        </w:rPr>
                        <w:t>S</w:t>
                      </w:r>
                      <w:r w:rsidRPr="0000344E">
                        <w:rPr>
                          <w:rFonts w:ascii="Garamond" w:hAnsi="Garamond" w:hint="eastAsia"/>
                          <w:color w:val="0070C0"/>
                          <w:sz w:val="30"/>
                          <w:szCs w:val="30"/>
                        </w:rPr>
                        <w:t>AT</w:t>
                      </w:r>
                    </w:p>
                  </w:txbxContent>
                </v:textbox>
              </v:shape>
            </v:group>
          </v:group>
        </w:pict>
      </w:r>
      <w:r w:rsidR="008B2C5A">
        <w:rPr>
          <w:noProof/>
        </w:rPr>
        <w:pict>
          <v:rect id="_x0000_s2300" style="position:absolute;margin-left:19pt;margin-top:315pt;width:522.75pt;height:416.95pt;z-index:-251224064" stroked="f">
            <v:shadow color="black" opacity="49151f" offset=".74833mm,.74833mm"/>
            <v:textbox inset=",2mm"/>
          </v:rect>
        </w:pict>
      </w:r>
      <w:r w:rsidR="001C56EA">
        <w:rPr>
          <w:noProof/>
        </w:rPr>
        <w:pict>
          <v:group id="_x0000_s3209" style="position:absolute;margin-left:19pt;margin-top:192.8pt;width:251pt;height:80.25pt;z-index:252247040" coordorigin="720,5177" coordsize="5020,1605">
            <v:shape id="_x0000_s2318" type="#_x0000_t202" style="position:absolute;left:720;top:5177;width:1785;height:1605;mso-width-relative:margin;mso-height-relative:margin" filled="f" stroked="f">
              <v:textbox style="mso-next-textbox:#_x0000_s2318">
                <w:txbxContent>
                  <w:p w:rsidR="00BE0AF6" w:rsidRPr="009E6216" w:rsidRDefault="00BE0AF6" w:rsidP="002348A0">
                    <w:pPr>
                      <w:jc w:val="right"/>
                      <w:rPr>
                        <w:rFonts w:ascii="Arial Black" w:hAnsi="Arial Black"/>
                        <w:sz w:val="110"/>
                        <w:szCs w:val="110"/>
                      </w:rPr>
                    </w:pPr>
                    <w:r>
                      <w:rPr>
                        <w:rFonts w:ascii="Arial Black" w:hAnsi="Arial Black" w:hint="eastAsia"/>
                        <w:sz w:val="110"/>
                        <w:szCs w:val="110"/>
                      </w:rPr>
                      <w:t>8</w:t>
                    </w:r>
                  </w:p>
                </w:txbxContent>
              </v:textbox>
            </v:shape>
            <v:shape id="_x0000_s2319" type="#_x0000_t202" style="position:absolute;left:2385;top:5641;width:3355;height:1125;mso-width-relative:margin;mso-height-relative:margin" filled="f" stroked="f">
              <v:textbox style="mso-next-textbox:#_x0000_s2319">
                <w:txbxContent>
                  <w:p w:rsidR="00BE0AF6" w:rsidRPr="0043459B" w:rsidRDefault="00BE0AF6" w:rsidP="002348A0">
                    <w:pPr>
                      <w:snapToGrid w:val="0"/>
                      <w:jc w:val="left"/>
                      <w:rPr>
                        <w:rFonts w:ascii="Arial Black" w:hAnsi="Arial Black"/>
                        <w:sz w:val="30"/>
                        <w:szCs w:val="30"/>
                      </w:rPr>
                    </w:pPr>
                    <w:r w:rsidRPr="0043459B">
                      <w:rPr>
                        <w:rFonts w:ascii="Arial Black" w:hAnsi="Arial Black" w:hint="eastAsia"/>
                        <w:sz w:val="30"/>
                        <w:szCs w:val="30"/>
                      </w:rPr>
                      <w:t>2</w:t>
                    </w:r>
                    <w:r w:rsidR="00F97780">
                      <w:rPr>
                        <w:rFonts w:ascii="Arial Black" w:hAnsi="Arial Black" w:hint="eastAsia"/>
                        <w:sz w:val="30"/>
                        <w:szCs w:val="30"/>
                      </w:rPr>
                      <w:t>011</w:t>
                    </w:r>
                  </w:p>
                  <w:p w:rsidR="00BE0AF6" w:rsidRPr="009E6216" w:rsidRDefault="00BE0AF6" w:rsidP="002348A0">
                    <w:pPr>
                      <w:snapToGrid w:val="0"/>
                      <w:jc w:val="left"/>
                      <w:rPr>
                        <w:rFonts w:ascii="Arial Black" w:hAnsi="Arial Black"/>
                        <w:sz w:val="40"/>
                        <w:szCs w:val="40"/>
                      </w:rPr>
                    </w:pPr>
                    <w:r>
                      <w:rPr>
                        <w:rFonts w:ascii="Arial Black" w:hAnsi="Arial Black" w:hint="eastAsia"/>
                        <w:sz w:val="40"/>
                        <w:szCs w:val="40"/>
                      </w:rPr>
                      <w:t>AUGUST</w:t>
                    </w:r>
                  </w:p>
                </w:txbxContent>
              </v:textbox>
            </v:shape>
          </v:group>
        </w:pict>
      </w:r>
    </w:p>
    <w:sectPr w:rsidR="002348A0" w:rsidSect="002348A0">
      <w:pgSz w:w="11906" w:h="16838"/>
      <w:pgMar w:top="601" w:right="340" w:bottom="675" w:left="34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AF6" w:rsidRDefault="00BE0AF6" w:rsidP="00062931">
      <w:r>
        <w:separator/>
      </w:r>
    </w:p>
  </w:endnote>
  <w:endnote w:type="continuationSeparator" w:id="0">
    <w:p w:rsidR="00BE0AF6" w:rsidRDefault="00BE0AF6" w:rsidP="000629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AF6" w:rsidRDefault="00BE0AF6" w:rsidP="00062931">
      <w:r>
        <w:separator/>
      </w:r>
    </w:p>
  </w:footnote>
  <w:footnote w:type="continuationSeparator" w:id="0">
    <w:p w:rsidR="00BE0AF6" w:rsidRDefault="00BE0AF6" w:rsidP="000629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removePersonalInformation/>
  <w:removeDateAndTime/>
  <w:bordersDoNotSurroundHeader/>
  <w:bordersDoNotSurroundFooter/>
  <w:proofState w:grammar="clean"/>
  <w:attachedTemplate r:id="rId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15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7780"/>
    <w:rsid w:val="0000142A"/>
    <w:rsid w:val="0000344E"/>
    <w:rsid w:val="00062931"/>
    <w:rsid w:val="00147796"/>
    <w:rsid w:val="001C56EA"/>
    <w:rsid w:val="002172DA"/>
    <w:rsid w:val="002348A0"/>
    <w:rsid w:val="00265F22"/>
    <w:rsid w:val="0031563B"/>
    <w:rsid w:val="00343ECA"/>
    <w:rsid w:val="0036733C"/>
    <w:rsid w:val="003C7881"/>
    <w:rsid w:val="004C72ED"/>
    <w:rsid w:val="004F0523"/>
    <w:rsid w:val="005A3787"/>
    <w:rsid w:val="005C05FA"/>
    <w:rsid w:val="00645F96"/>
    <w:rsid w:val="0067748A"/>
    <w:rsid w:val="007F4BC4"/>
    <w:rsid w:val="0085151D"/>
    <w:rsid w:val="008B2C5A"/>
    <w:rsid w:val="009602C9"/>
    <w:rsid w:val="00970EAA"/>
    <w:rsid w:val="00B139D4"/>
    <w:rsid w:val="00BD6BDE"/>
    <w:rsid w:val="00BE0AF6"/>
    <w:rsid w:val="00C6448E"/>
    <w:rsid w:val="00C6750C"/>
    <w:rsid w:val="00CA0FE7"/>
    <w:rsid w:val="00CA6295"/>
    <w:rsid w:val="00CB3F2F"/>
    <w:rsid w:val="00F97780"/>
    <w:rsid w:val="00FB5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>
      <v:textbox inset="5.85pt,.7pt,5.85pt,.7pt"/>
    </o:shapedefaults>
    <o:shapelayout v:ext="edit">
      <o:idmap v:ext="edit" data="1,2,3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3"/>
        <o:entry new="8" old="3"/>
        <o:entry new="9" old="0"/>
        <o:entry new="1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8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48A0"/>
    <w:pPr>
      <w:widowControl w:val="0"/>
      <w:jc w:val="both"/>
    </w:pPr>
    <w:rPr>
      <w:rFonts w:ascii="Times" w:eastAsia="ＭＳ 明朝" w:hAnsi="Times" w:cs="Times New Roman"/>
      <w:sz w:val="24"/>
      <w:szCs w:val="20"/>
    </w:rPr>
  </w:style>
  <w:style w:type="paragraph" w:styleId="a4">
    <w:name w:val="header"/>
    <w:basedOn w:val="a"/>
    <w:link w:val="a5"/>
    <w:uiPriority w:val="99"/>
    <w:semiHidden/>
    <w:unhideWhenUsed/>
    <w:rsid w:val="0006293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062931"/>
  </w:style>
  <w:style w:type="paragraph" w:styleId="a6">
    <w:name w:val="footer"/>
    <w:basedOn w:val="a"/>
    <w:link w:val="a7"/>
    <w:uiPriority w:val="99"/>
    <w:semiHidden/>
    <w:unhideWhenUsed/>
    <w:rsid w:val="0006293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062931"/>
  </w:style>
  <w:style w:type="paragraph" w:styleId="a8">
    <w:name w:val="Balloon Text"/>
    <w:basedOn w:val="a"/>
    <w:link w:val="a9"/>
    <w:uiPriority w:val="99"/>
    <w:semiHidden/>
    <w:unhideWhenUsed/>
    <w:rsid w:val="00C675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675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01\AppData\Roaming\Microsoft\Templates\TCPP_2008cal_word_vrtcl_photo_12p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28" ma:contentTypeDescription="Create a new document." ma:contentTypeScope="" ma:versionID="a6ef4ed32b9e2f717850d72af07647b5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E81F98E-EF5A-41D9-B49F-61B3FC008E59}">
  <ds:schemaRefs>
    <ds:schemaRef ds:uri="http://schemas.microsoft.com/office/2006/metadata/contentType"/>
    <ds:schemaRef ds:uri="http://schemas.microsoft.com/office/2006/metadata/properties/metaAttributes"/>
  </ds:schemaRefs>
</ds:datastoreItem>
</file>

<file path=customXml/itemProps2.xml><?xml version="1.0" encoding="utf-8"?>
<ds:datastoreItem xmlns:ds="http://schemas.openxmlformats.org/officeDocument/2006/customXml" ds:itemID="{BAD05DF9-80D6-4DA5-930B-CE443B5D20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E48E1C7-6B51-4F48-9CC7-B2DDEABB5A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TCPP_2008cal_word_vrtcl_photo_12p.dotx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2011-06-04T02:36:00Z</dcterms:created>
  <dcterms:modified xsi:type="dcterms:W3CDTF">2011-06-06T03:45:00Z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TC102477439990</vt:lpwstr>
  </property>
</Properties>
</file>